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92F" w:rsidRDefault="0014292F">
      <w:r w:rsidRPr="008C1339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2" o:spid="_x0000_i1025" type="#_x0000_t75" style="width:450pt;height:238.5pt;visibility:visible">
            <v:imagedata r:id="rId4" o:title=""/>
          </v:shape>
        </w:pict>
      </w:r>
    </w:p>
    <w:p w:rsidR="0014292F" w:rsidRDefault="0014292F">
      <w:r w:rsidRPr="00281701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Рисунок 57" o:spid="_x0000_i1026" type="#_x0000_t75" style="width:451.5pt;height:273.75pt;visibility:visible">
            <v:imagedata r:id="rId5" o:title=""/>
          </v:shape>
        </w:pict>
      </w:r>
    </w:p>
    <w:p w:rsidR="0014292F" w:rsidRDefault="0014292F">
      <w:r w:rsidRPr="00281701">
        <w:rPr>
          <w:b/>
          <w:noProof/>
          <w:lang w:eastAsia="ru-RU"/>
        </w:rPr>
        <w:pict>
          <v:shape id="Рисунок 81" o:spid="_x0000_i1027" type="#_x0000_t75" style="width:450pt;height:303pt;visibility:visible">
            <v:imagedata r:id="rId6" o:title=""/>
          </v:shape>
        </w:pict>
      </w:r>
    </w:p>
    <w:p w:rsidR="0014292F" w:rsidRDefault="0014292F">
      <w:r w:rsidRPr="00281701">
        <w:rPr>
          <w:b/>
          <w:noProof/>
          <w:lang w:eastAsia="ru-RU"/>
        </w:rPr>
        <w:pict>
          <v:shape id="Рисунок 62" o:spid="_x0000_i1028" type="#_x0000_t75" style="width:448.5pt;height:226.5pt;visibility:visible">
            <v:imagedata r:id="rId7" o:title=""/>
          </v:shape>
        </w:pict>
      </w:r>
    </w:p>
    <w:p w:rsidR="0014292F" w:rsidRDefault="0014292F">
      <w:r w:rsidRPr="00281701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Рисунок 69" o:spid="_x0000_i1029" type="#_x0000_t75" style="width:482.25pt;height:643.5pt;visibility:visible">
            <v:imagedata r:id="rId8" o:title=""/>
          </v:shape>
        </w:pict>
      </w:r>
    </w:p>
    <w:sectPr w:rsidR="0014292F" w:rsidSect="00A57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D692C"/>
    <w:rsid w:val="00000C43"/>
    <w:rsid w:val="00002467"/>
    <w:rsid w:val="000031C6"/>
    <w:rsid w:val="0000370E"/>
    <w:rsid w:val="000039EC"/>
    <w:rsid w:val="000047A3"/>
    <w:rsid w:val="000054CC"/>
    <w:rsid w:val="000055B7"/>
    <w:rsid w:val="000078F3"/>
    <w:rsid w:val="00010283"/>
    <w:rsid w:val="000102AA"/>
    <w:rsid w:val="00010322"/>
    <w:rsid w:val="00011135"/>
    <w:rsid w:val="00011681"/>
    <w:rsid w:val="00012038"/>
    <w:rsid w:val="0001243C"/>
    <w:rsid w:val="00013057"/>
    <w:rsid w:val="00013246"/>
    <w:rsid w:val="00013393"/>
    <w:rsid w:val="00013AC8"/>
    <w:rsid w:val="00014338"/>
    <w:rsid w:val="000164E9"/>
    <w:rsid w:val="00016C8C"/>
    <w:rsid w:val="0002032A"/>
    <w:rsid w:val="000204BC"/>
    <w:rsid w:val="0002065A"/>
    <w:rsid w:val="00020EF3"/>
    <w:rsid w:val="00020FCB"/>
    <w:rsid w:val="0002106E"/>
    <w:rsid w:val="00021BF2"/>
    <w:rsid w:val="0002289A"/>
    <w:rsid w:val="000229D6"/>
    <w:rsid w:val="00022E67"/>
    <w:rsid w:val="00023CB5"/>
    <w:rsid w:val="000242CC"/>
    <w:rsid w:val="00024844"/>
    <w:rsid w:val="00024DE3"/>
    <w:rsid w:val="000268DA"/>
    <w:rsid w:val="00027249"/>
    <w:rsid w:val="00030888"/>
    <w:rsid w:val="00030D09"/>
    <w:rsid w:val="00031581"/>
    <w:rsid w:val="000320D7"/>
    <w:rsid w:val="00032624"/>
    <w:rsid w:val="00032BBB"/>
    <w:rsid w:val="00032F43"/>
    <w:rsid w:val="00034F62"/>
    <w:rsid w:val="0003543E"/>
    <w:rsid w:val="000358D5"/>
    <w:rsid w:val="00036D3D"/>
    <w:rsid w:val="000406BA"/>
    <w:rsid w:val="00040D80"/>
    <w:rsid w:val="000415AA"/>
    <w:rsid w:val="00041860"/>
    <w:rsid w:val="00043A23"/>
    <w:rsid w:val="000443D7"/>
    <w:rsid w:val="000446DF"/>
    <w:rsid w:val="0004629C"/>
    <w:rsid w:val="00046BE1"/>
    <w:rsid w:val="00050B47"/>
    <w:rsid w:val="00050FB8"/>
    <w:rsid w:val="00051132"/>
    <w:rsid w:val="00051444"/>
    <w:rsid w:val="00051517"/>
    <w:rsid w:val="00051B66"/>
    <w:rsid w:val="0005353D"/>
    <w:rsid w:val="00056438"/>
    <w:rsid w:val="00057AD1"/>
    <w:rsid w:val="0006056A"/>
    <w:rsid w:val="00061608"/>
    <w:rsid w:val="000620A7"/>
    <w:rsid w:val="0006233F"/>
    <w:rsid w:val="00062561"/>
    <w:rsid w:val="0006458A"/>
    <w:rsid w:val="00065467"/>
    <w:rsid w:val="000659C3"/>
    <w:rsid w:val="00065CA5"/>
    <w:rsid w:val="00065F98"/>
    <w:rsid w:val="0006609F"/>
    <w:rsid w:val="0006634D"/>
    <w:rsid w:val="000667B4"/>
    <w:rsid w:val="000669B1"/>
    <w:rsid w:val="00067188"/>
    <w:rsid w:val="00067B3A"/>
    <w:rsid w:val="0007019A"/>
    <w:rsid w:val="00070435"/>
    <w:rsid w:val="00070FB6"/>
    <w:rsid w:val="0007186B"/>
    <w:rsid w:val="00071FF2"/>
    <w:rsid w:val="00072E12"/>
    <w:rsid w:val="00073576"/>
    <w:rsid w:val="000737D2"/>
    <w:rsid w:val="00075620"/>
    <w:rsid w:val="000761F1"/>
    <w:rsid w:val="00076214"/>
    <w:rsid w:val="000762BD"/>
    <w:rsid w:val="000762E3"/>
    <w:rsid w:val="000765A4"/>
    <w:rsid w:val="00076C49"/>
    <w:rsid w:val="00076C72"/>
    <w:rsid w:val="000770DD"/>
    <w:rsid w:val="000774D5"/>
    <w:rsid w:val="00077F54"/>
    <w:rsid w:val="000807D1"/>
    <w:rsid w:val="00080CAD"/>
    <w:rsid w:val="00080F2E"/>
    <w:rsid w:val="00080F31"/>
    <w:rsid w:val="000811F3"/>
    <w:rsid w:val="00081981"/>
    <w:rsid w:val="00081A75"/>
    <w:rsid w:val="00081A7C"/>
    <w:rsid w:val="00082E56"/>
    <w:rsid w:val="00083026"/>
    <w:rsid w:val="000832E9"/>
    <w:rsid w:val="00083486"/>
    <w:rsid w:val="00083945"/>
    <w:rsid w:val="00083ACE"/>
    <w:rsid w:val="00083CFB"/>
    <w:rsid w:val="00084BD7"/>
    <w:rsid w:val="00084F74"/>
    <w:rsid w:val="000857F9"/>
    <w:rsid w:val="00085AC0"/>
    <w:rsid w:val="000860BE"/>
    <w:rsid w:val="00086311"/>
    <w:rsid w:val="00086F59"/>
    <w:rsid w:val="00087727"/>
    <w:rsid w:val="00087C75"/>
    <w:rsid w:val="000904A6"/>
    <w:rsid w:val="000908E4"/>
    <w:rsid w:val="00090DFC"/>
    <w:rsid w:val="0009189D"/>
    <w:rsid w:val="00091964"/>
    <w:rsid w:val="00091A2C"/>
    <w:rsid w:val="00091E41"/>
    <w:rsid w:val="00091F8C"/>
    <w:rsid w:val="0009220F"/>
    <w:rsid w:val="00092304"/>
    <w:rsid w:val="0009232E"/>
    <w:rsid w:val="00092737"/>
    <w:rsid w:val="0009294C"/>
    <w:rsid w:val="00094862"/>
    <w:rsid w:val="00094CC3"/>
    <w:rsid w:val="00095A82"/>
    <w:rsid w:val="00096BEF"/>
    <w:rsid w:val="00097139"/>
    <w:rsid w:val="00097942"/>
    <w:rsid w:val="00097CD8"/>
    <w:rsid w:val="000A0D98"/>
    <w:rsid w:val="000A13E0"/>
    <w:rsid w:val="000A1A69"/>
    <w:rsid w:val="000A1AE5"/>
    <w:rsid w:val="000A219A"/>
    <w:rsid w:val="000A24EB"/>
    <w:rsid w:val="000A2564"/>
    <w:rsid w:val="000A294C"/>
    <w:rsid w:val="000A3CAA"/>
    <w:rsid w:val="000A47DF"/>
    <w:rsid w:val="000A4A40"/>
    <w:rsid w:val="000A4C6F"/>
    <w:rsid w:val="000A5082"/>
    <w:rsid w:val="000A50B9"/>
    <w:rsid w:val="000A6B48"/>
    <w:rsid w:val="000A6F5B"/>
    <w:rsid w:val="000A70FE"/>
    <w:rsid w:val="000A714D"/>
    <w:rsid w:val="000A7854"/>
    <w:rsid w:val="000A7B70"/>
    <w:rsid w:val="000A7BAD"/>
    <w:rsid w:val="000A7F63"/>
    <w:rsid w:val="000B0310"/>
    <w:rsid w:val="000B04AC"/>
    <w:rsid w:val="000B0A83"/>
    <w:rsid w:val="000B1656"/>
    <w:rsid w:val="000B29C2"/>
    <w:rsid w:val="000B2D12"/>
    <w:rsid w:val="000B36F3"/>
    <w:rsid w:val="000B42C8"/>
    <w:rsid w:val="000B44C5"/>
    <w:rsid w:val="000B5076"/>
    <w:rsid w:val="000B5CBB"/>
    <w:rsid w:val="000B5EB3"/>
    <w:rsid w:val="000B602B"/>
    <w:rsid w:val="000B6461"/>
    <w:rsid w:val="000B6486"/>
    <w:rsid w:val="000B6E63"/>
    <w:rsid w:val="000B76E8"/>
    <w:rsid w:val="000B76ED"/>
    <w:rsid w:val="000B7C79"/>
    <w:rsid w:val="000C0524"/>
    <w:rsid w:val="000C06B0"/>
    <w:rsid w:val="000C0789"/>
    <w:rsid w:val="000C079B"/>
    <w:rsid w:val="000C0979"/>
    <w:rsid w:val="000C11F7"/>
    <w:rsid w:val="000C1387"/>
    <w:rsid w:val="000C1851"/>
    <w:rsid w:val="000C19EA"/>
    <w:rsid w:val="000C1A9D"/>
    <w:rsid w:val="000C1E6E"/>
    <w:rsid w:val="000C2430"/>
    <w:rsid w:val="000C274A"/>
    <w:rsid w:val="000C27A0"/>
    <w:rsid w:val="000C2E25"/>
    <w:rsid w:val="000C2E84"/>
    <w:rsid w:val="000C3059"/>
    <w:rsid w:val="000C52F7"/>
    <w:rsid w:val="000C5B4D"/>
    <w:rsid w:val="000C6727"/>
    <w:rsid w:val="000C76C0"/>
    <w:rsid w:val="000C7E3A"/>
    <w:rsid w:val="000D160E"/>
    <w:rsid w:val="000D19F9"/>
    <w:rsid w:val="000D1C11"/>
    <w:rsid w:val="000D1C40"/>
    <w:rsid w:val="000D1C52"/>
    <w:rsid w:val="000D2045"/>
    <w:rsid w:val="000D2427"/>
    <w:rsid w:val="000D3D02"/>
    <w:rsid w:val="000D3FA0"/>
    <w:rsid w:val="000D40E1"/>
    <w:rsid w:val="000D4460"/>
    <w:rsid w:val="000D4797"/>
    <w:rsid w:val="000D495A"/>
    <w:rsid w:val="000D4AC5"/>
    <w:rsid w:val="000D5288"/>
    <w:rsid w:val="000D57AB"/>
    <w:rsid w:val="000D6B22"/>
    <w:rsid w:val="000D7590"/>
    <w:rsid w:val="000E0010"/>
    <w:rsid w:val="000E02EF"/>
    <w:rsid w:val="000E06AB"/>
    <w:rsid w:val="000E1953"/>
    <w:rsid w:val="000E27EB"/>
    <w:rsid w:val="000E2949"/>
    <w:rsid w:val="000E3292"/>
    <w:rsid w:val="000E330F"/>
    <w:rsid w:val="000E3ADB"/>
    <w:rsid w:val="000E45D5"/>
    <w:rsid w:val="000E4917"/>
    <w:rsid w:val="000E507A"/>
    <w:rsid w:val="000E5085"/>
    <w:rsid w:val="000E5759"/>
    <w:rsid w:val="000E5C62"/>
    <w:rsid w:val="000E627D"/>
    <w:rsid w:val="000E6678"/>
    <w:rsid w:val="000E6B6B"/>
    <w:rsid w:val="000E6C66"/>
    <w:rsid w:val="000E745B"/>
    <w:rsid w:val="000E7B30"/>
    <w:rsid w:val="000F0479"/>
    <w:rsid w:val="000F0854"/>
    <w:rsid w:val="000F1116"/>
    <w:rsid w:val="000F1850"/>
    <w:rsid w:val="000F1FBF"/>
    <w:rsid w:val="000F25DD"/>
    <w:rsid w:val="000F2CC7"/>
    <w:rsid w:val="000F3325"/>
    <w:rsid w:val="000F39F1"/>
    <w:rsid w:val="000F3A67"/>
    <w:rsid w:val="000F45B8"/>
    <w:rsid w:val="000F4685"/>
    <w:rsid w:val="000F4F47"/>
    <w:rsid w:val="000F55FF"/>
    <w:rsid w:val="000F614A"/>
    <w:rsid w:val="000F69CA"/>
    <w:rsid w:val="000F7D4C"/>
    <w:rsid w:val="000F7D6E"/>
    <w:rsid w:val="001000B5"/>
    <w:rsid w:val="0010041D"/>
    <w:rsid w:val="00100644"/>
    <w:rsid w:val="00100997"/>
    <w:rsid w:val="00101581"/>
    <w:rsid w:val="00101B30"/>
    <w:rsid w:val="00102E18"/>
    <w:rsid w:val="00102ECF"/>
    <w:rsid w:val="0010327E"/>
    <w:rsid w:val="001038F5"/>
    <w:rsid w:val="00104159"/>
    <w:rsid w:val="0010478C"/>
    <w:rsid w:val="00104D46"/>
    <w:rsid w:val="00105B4C"/>
    <w:rsid w:val="0010690F"/>
    <w:rsid w:val="00106B8D"/>
    <w:rsid w:val="001101DB"/>
    <w:rsid w:val="00110591"/>
    <w:rsid w:val="0011068B"/>
    <w:rsid w:val="00111AF5"/>
    <w:rsid w:val="00112285"/>
    <w:rsid w:val="001124E7"/>
    <w:rsid w:val="00112892"/>
    <w:rsid w:val="00112CD8"/>
    <w:rsid w:val="00113741"/>
    <w:rsid w:val="00115014"/>
    <w:rsid w:val="00115220"/>
    <w:rsid w:val="0011636D"/>
    <w:rsid w:val="0011688B"/>
    <w:rsid w:val="00116ADA"/>
    <w:rsid w:val="00117301"/>
    <w:rsid w:val="00117939"/>
    <w:rsid w:val="00117A68"/>
    <w:rsid w:val="00117B33"/>
    <w:rsid w:val="0012030F"/>
    <w:rsid w:val="0012033E"/>
    <w:rsid w:val="00120792"/>
    <w:rsid w:val="001208C8"/>
    <w:rsid w:val="00120E3D"/>
    <w:rsid w:val="00120EC6"/>
    <w:rsid w:val="0012146A"/>
    <w:rsid w:val="001217FF"/>
    <w:rsid w:val="00121C69"/>
    <w:rsid w:val="00123186"/>
    <w:rsid w:val="0012370E"/>
    <w:rsid w:val="00124223"/>
    <w:rsid w:val="001257CD"/>
    <w:rsid w:val="0012587A"/>
    <w:rsid w:val="00125EB9"/>
    <w:rsid w:val="0012701A"/>
    <w:rsid w:val="001270DA"/>
    <w:rsid w:val="001300BD"/>
    <w:rsid w:val="0013046F"/>
    <w:rsid w:val="0013174E"/>
    <w:rsid w:val="00132005"/>
    <w:rsid w:val="001320DB"/>
    <w:rsid w:val="00132633"/>
    <w:rsid w:val="00132C3E"/>
    <w:rsid w:val="00132CF4"/>
    <w:rsid w:val="00132D84"/>
    <w:rsid w:val="001348F1"/>
    <w:rsid w:val="00135699"/>
    <w:rsid w:val="00135953"/>
    <w:rsid w:val="00137341"/>
    <w:rsid w:val="001377C1"/>
    <w:rsid w:val="00137EA8"/>
    <w:rsid w:val="00140233"/>
    <w:rsid w:val="00140D43"/>
    <w:rsid w:val="001410F9"/>
    <w:rsid w:val="00141BF0"/>
    <w:rsid w:val="001425AB"/>
    <w:rsid w:val="0014292F"/>
    <w:rsid w:val="00142980"/>
    <w:rsid w:val="001431D7"/>
    <w:rsid w:val="00143B8A"/>
    <w:rsid w:val="00144849"/>
    <w:rsid w:val="00144A7D"/>
    <w:rsid w:val="0014554B"/>
    <w:rsid w:val="00145868"/>
    <w:rsid w:val="00145B26"/>
    <w:rsid w:val="00146413"/>
    <w:rsid w:val="001468AA"/>
    <w:rsid w:val="00146E9D"/>
    <w:rsid w:val="00147420"/>
    <w:rsid w:val="001477EC"/>
    <w:rsid w:val="00147866"/>
    <w:rsid w:val="00147B59"/>
    <w:rsid w:val="001508CA"/>
    <w:rsid w:val="00150FA3"/>
    <w:rsid w:val="00151678"/>
    <w:rsid w:val="00152B37"/>
    <w:rsid w:val="00152F38"/>
    <w:rsid w:val="001539BF"/>
    <w:rsid w:val="00154184"/>
    <w:rsid w:val="001541AA"/>
    <w:rsid w:val="00156B5C"/>
    <w:rsid w:val="00156C29"/>
    <w:rsid w:val="00157535"/>
    <w:rsid w:val="001576E7"/>
    <w:rsid w:val="00157F32"/>
    <w:rsid w:val="00160296"/>
    <w:rsid w:val="001602D3"/>
    <w:rsid w:val="00160808"/>
    <w:rsid w:val="00160A42"/>
    <w:rsid w:val="00160C38"/>
    <w:rsid w:val="00161215"/>
    <w:rsid w:val="001623F0"/>
    <w:rsid w:val="001624D4"/>
    <w:rsid w:val="0016340F"/>
    <w:rsid w:val="001638FE"/>
    <w:rsid w:val="001639A6"/>
    <w:rsid w:val="00163B97"/>
    <w:rsid w:val="00163CD9"/>
    <w:rsid w:val="00164B30"/>
    <w:rsid w:val="0016596C"/>
    <w:rsid w:val="0016723B"/>
    <w:rsid w:val="001674EB"/>
    <w:rsid w:val="00167AFE"/>
    <w:rsid w:val="00167B77"/>
    <w:rsid w:val="00170994"/>
    <w:rsid w:val="001718E1"/>
    <w:rsid w:val="0017320C"/>
    <w:rsid w:val="00173C91"/>
    <w:rsid w:val="001748AB"/>
    <w:rsid w:val="00175241"/>
    <w:rsid w:val="00175345"/>
    <w:rsid w:val="00176096"/>
    <w:rsid w:val="001761BE"/>
    <w:rsid w:val="00176323"/>
    <w:rsid w:val="0017683E"/>
    <w:rsid w:val="00176ED5"/>
    <w:rsid w:val="0017737C"/>
    <w:rsid w:val="00177A21"/>
    <w:rsid w:val="00177FC2"/>
    <w:rsid w:val="00180F6D"/>
    <w:rsid w:val="0018111F"/>
    <w:rsid w:val="0018193A"/>
    <w:rsid w:val="001827A9"/>
    <w:rsid w:val="00182ED0"/>
    <w:rsid w:val="00182FFB"/>
    <w:rsid w:val="001834B1"/>
    <w:rsid w:val="001837BB"/>
    <w:rsid w:val="00183F12"/>
    <w:rsid w:val="0018499B"/>
    <w:rsid w:val="00184FC3"/>
    <w:rsid w:val="001852A2"/>
    <w:rsid w:val="00185E1D"/>
    <w:rsid w:val="0018761A"/>
    <w:rsid w:val="00187AF5"/>
    <w:rsid w:val="00187CCF"/>
    <w:rsid w:val="00187D05"/>
    <w:rsid w:val="0019097A"/>
    <w:rsid w:val="0019132C"/>
    <w:rsid w:val="00191879"/>
    <w:rsid w:val="00191B6E"/>
    <w:rsid w:val="00191BEA"/>
    <w:rsid w:val="00191DA5"/>
    <w:rsid w:val="00194366"/>
    <w:rsid w:val="0019465D"/>
    <w:rsid w:val="00194EA8"/>
    <w:rsid w:val="00195616"/>
    <w:rsid w:val="001956AA"/>
    <w:rsid w:val="0019576C"/>
    <w:rsid w:val="0019618F"/>
    <w:rsid w:val="001965C0"/>
    <w:rsid w:val="00196EA1"/>
    <w:rsid w:val="00197259"/>
    <w:rsid w:val="00197B8B"/>
    <w:rsid w:val="00197E6B"/>
    <w:rsid w:val="001A0AB8"/>
    <w:rsid w:val="001A126A"/>
    <w:rsid w:val="001A1636"/>
    <w:rsid w:val="001A1DB3"/>
    <w:rsid w:val="001A1F34"/>
    <w:rsid w:val="001A1F77"/>
    <w:rsid w:val="001A2768"/>
    <w:rsid w:val="001A3134"/>
    <w:rsid w:val="001A3167"/>
    <w:rsid w:val="001A358B"/>
    <w:rsid w:val="001A3E40"/>
    <w:rsid w:val="001A444B"/>
    <w:rsid w:val="001A5793"/>
    <w:rsid w:val="001A5D01"/>
    <w:rsid w:val="001A5DDC"/>
    <w:rsid w:val="001A5E88"/>
    <w:rsid w:val="001A601A"/>
    <w:rsid w:val="001A6933"/>
    <w:rsid w:val="001A6975"/>
    <w:rsid w:val="001A6F09"/>
    <w:rsid w:val="001A71BC"/>
    <w:rsid w:val="001A7543"/>
    <w:rsid w:val="001B0383"/>
    <w:rsid w:val="001B05E0"/>
    <w:rsid w:val="001B09A3"/>
    <w:rsid w:val="001B1F10"/>
    <w:rsid w:val="001B20D7"/>
    <w:rsid w:val="001B3414"/>
    <w:rsid w:val="001B3C94"/>
    <w:rsid w:val="001B4221"/>
    <w:rsid w:val="001B49B1"/>
    <w:rsid w:val="001B4A6D"/>
    <w:rsid w:val="001B4D18"/>
    <w:rsid w:val="001B54F7"/>
    <w:rsid w:val="001B5B49"/>
    <w:rsid w:val="001B6431"/>
    <w:rsid w:val="001B7A1E"/>
    <w:rsid w:val="001C0133"/>
    <w:rsid w:val="001C02F5"/>
    <w:rsid w:val="001C07DB"/>
    <w:rsid w:val="001C10E4"/>
    <w:rsid w:val="001C1451"/>
    <w:rsid w:val="001C1658"/>
    <w:rsid w:val="001C1955"/>
    <w:rsid w:val="001C1CFC"/>
    <w:rsid w:val="001C238A"/>
    <w:rsid w:val="001C2997"/>
    <w:rsid w:val="001C4701"/>
    <w:rsid w:val="001C482F"/>
    <w:rsid w:val="001C500E"/>
    <w:rsid w:val="001C5CB0"/>
    <w:rsid w:val="001C662D"/>
    <w:rsid w:val="001C676A"/>
    <w:rsid w:val="001C686F"/>
    <w:rsid w:val="001C6D6F"/>
    <w:rsid w:val="001C7AE1"/>
    <w:rsid w:val="001D0028"/>
    <w:rsid w:val="001D0327"/>
    <w:rsid w:val="001D0ADB"/>
    <w:rsid w:val="001D0ADF"/>
    <w:rsid w:val="001D0EE1"/>
    <w:rsid w:val="001D118C"/>
    <w:rsid w:val="001D1292"/>
    <w:rsid w:val="001D20AC"/>
    <w:rsid w:val="001D2A38"/>
    <w:rsid w:val="001D2E51"/>
    <w:rsid w:val="001D3B90"/>
    <w:rsid w:val="001D4077"/>
    <w:rsid w:val="001D4B09"/>
    <w:rsid w:val="001D521A"/>
    <w:rsid w:val="001D62AF"/>
    <w:rsid w:val="001D72FC"/>
    <w:rsid w:val="001D73A9"/>
    <w:rsid w:val="001D75ED"/>
    <w:rsid w:val="001E0B28"/>
    <w:rsid w:val="001E149C"/>
    <w:rsid w:val="001E15E3"/>
    <w:rsid w:val="001E1E95"/>
    <w:rsid w:val="001E3553"/>
    <w:rsid w:val="001E464D"/>
    <w:rsid w:val="001E4793"/>
    <w:rsid w:val="001E4A62"/>
    <w:rsid w:val="001E5479"/>
    <w:rsid w:val="001E5A19"/>
    <w:rsid w:val="001E5CF4"/>
    <w:rsid w:val="001E682C"/>
    <w:rsid w:val="001E6B7F"/>
    <w:rsid w:val="001E70E4"/>
    <w:rsid w:val="001F00B4"/>
    <w:rsid w:val="001F081E"/>
    <w:rsid w:val="001F0BD8"/>
    <w:rsid w:val="001F1566"/>
    <w:rsid w:val="001F27A5"/>
    <w:rsid w:val="001F2AFC"/>
    <w:rsid w:val="001F3049"/>
    <w:rsid w:val="001F3174"/>
    <w:rsid w:val="001F356B"/>
    <w:rsid w:val="001F36AC"/>
    <w:rsid w:val="001F3DBF"/>
    <w:rsid w:val="001F5CFD"/>
    <w:rsid w:val="001F5DB8"/>
    <w:rsid w:val="001F6455"/>
    <w:rsid w:val="001F71C7"/>
    <w:rsid w:val="001F7B3A"/>
    <w:rsid w:val="001F7DC2"/>
    <w:rsid w:val="00200671"/>
    <w:rsid w:val="00200FB8"/>
    <w:rsid w:val="00201FF4"/>
    <w:rsid w:val="002023A7"/>
    <w:rsid w:val="00202560"/>
    <w:rsid w:val="00202ED1"/>
    <w:rsid w:val="00203DB9"/>
    <w:rsid w:val="00204D42"/>
    <w:rsid w:val="00205057"/>
    <w:rsid w:val="00205095"/>
    <w:rsid w:val="0020598D"/>
    <w:rsid w:val="0020645C"/>
    <w:rsid w:val="00206B3E"/>
    <w:rsid w:val="00206E3F"/>
    <w:rsid w:val="00206E44"/>
    <w:rsid w:val="00207073"/>
    <w:rsid w:val="00207B12"/>
    <w:rsid w:val="002103ED"/>
    <w:rsid w:val="002105C9"/>
    <w:rsid w:val="00211227"/>
    <w:rsid w:val="00211A17"/>
    <w:rsid w:val="002124E6"/>
    <w:rsid w:val="002128C9"/>
    <w:rsid w:val="00212ED5"/>
    <w:rsid w:val="00213397"/>
    <w:rsid w:val="00213F8C"/>
    <w:rsid w:val="00216144"/>
    <w:rsid w:val="0021656D"/>
    <w:rsid w:val="002173B2"/>
    <w:rsid w:val="00217433"/>
    <w:rsid w:val="00217FDA"/>
    <w:rsid w:val="00220052"/>
    <w:rsid w:val="002206A4"/>
    <w:rsid w:val="00220B2F"/>
    <w:rsid w:val="00220CD6"/>
    <w:rsid w:val="00220EDA"/>
    <w:rsid w:val="00220F80"/>
    <w:rsid w:val="0022121C"/>
    <w:rsid w:val="00221314"/>
    <w:rsid w:val="002213C7"/>
    <w:rsid w:val="0022189B"/>
    <w:rsid w:val="00222DA0"/>
    <w:rsid w:val="00223D02"/>
    <w:rsid w:val="002248DA"/>
    <w:rsid w:val="00224DBC"/>
    <w:rsid w:val="00227283"/>
    <w:rsid w:val="00227542"/>
    <w:rsid w:val="00230585"/>
    <w:rsid w:val="00230700"/>
    <w:rsid w:val="00230E89"/>
    <w:rsid w:val="0023293D"/>
    <w:rsid w:val="00232B60"/>
    <w:rsid w:val="0023326C"/>
    <w:rsid w:val="00233B67"/>
    <w:rsid w:val="00233EE0"/>
    <w:rsid w:val="00233EE5"/>
    <w:rsid w:val="00233F3B"/>
    <w:rsid w:val="002341C4"/>
    <w:rsid w:val="00234250"/>
    <w:rsid w:val="002344A2"/>
    <w:rsid w:val="00234D40"/>
    <w:rsid w:val="00234E98"/>
    <w:rsid w:val="002350D9"/>
    <w:rsid w:val="00236831"/>
    <w:rsid w:val="00237E3E"/>
    <w:rsid w:val="00237F01"/>
    <w:rsid w:val="002400BE"/>
    <w:rsid w:val="00240636"/>
    <w:rsid w:val="002415A7"/>
    <w:rsid w:val="00241A80"/>
    <w:rsid w:val="00241E7E"/>
    <w:rsid w:val="0024274D"/>
    <w:rsid w:val="002432F3"/>
    <w:rsid w:val="0024396F"/>
    <w:rsid w:val="002445D3"/>
    <w:rsid w:val="00244A15"/>
    <w:rsid w:val="00244A94"/>
    <w:rsid w:val="00244D65"/>
    <w:rsid w:val="002457B4"/>
    <w:rsid w:val="00246774"/>
    <w:rsid w:val="00246B40"/>
    <w:rsid w:val="00246E55"/>
    <w:rsid w:val="00247394"/>
    <w:rsid w:val="002477AA"/>
    <w:rsid w:val="00247AEB"/>
    <w:rsid w:val="00247E66"/>
    <w:rsid w:val="0025019D"/>
    <w:rsid w:val="0025029A"/>
    <w:rsid w:val="0025143A"/>
    <w:rsid w:val="00251A09"/>
    <w:rsid w:val="002521CF"/>
    <w:rsid w:val="00252346"/>
    <w:rsid w:val="00252914"/>
    <w:rsid w:val="0025501B"/>
    <w:rsid w:val="002559B6"/>
    <w:rsid w:val="00256217"/>
    <w:rsid w:val="00256B06"/>
    <w:rsid w:val="0026072D"/>
    <w:rsid w:val="00261166"/>
    <w:rsid w:val="00261699"/>
    <w:rsid w:val="002619AD"/>
    <w:rsid w:val="00262222"/>
    <w:rsid w:val="00262B2C"/>
    <w:rsid w:val="002632B0"/>
    <w:rsid w:val="00263D43"/>
    <w:rsid w:val="00264ADE"/>
    <w:rsid w:val="002654FE"/>
    <w:rsid w:val="00265E19"/>
    <w:rsid w:val="002661B9"/>
    <w:rsid w:val="0026620D"/>
    <w:rsid w:val="002664FE"/>
    <w:rsid w:val="00266E56"/>
    <w:rsid w:val="002672DB"/>
    <w:rsid w:val="00267D21"/>
    <w:rsid w:val="00267D58"/>
    <w:rsid w:val="00267EC9"/>
    <w:rsid w:val="00270A99"/>
    <w:rsid w:val="00270AFD"/>
    <w:rsid w:val="00270B22"/>
    <w:rsid w:val="0027114B"/>
    <w:rsid w:val="00271927"/>
    <w:rsid w:val="00271BB4"/>
    <w:rsid w:val="002722A9"/>
    <w:rsid w:val="00273805"/>
    <w:rsid w:val="00274269"/>
    <w:rsid w:val="00274B22"/>
    <w:rsid w:val="00275DFB"/>
    <w:rsid w:val="00275FD2"/>
    <w:rsid w:val="00277327"/>
    <w:rsid w:val="00277740"/>
    <w:rsid w:val="00277C71"/>
    <w:rsid w:val="002802EE"/>
    <w:rsid w:val="00280518"/>
    <w:rsid w:val="00280735"/>
    <w:rsid w:val="00281701"/>
    <w:rsid w:val="00281C49"/>
    <w:rsid w:val="00281E57"/>
    <w:rsid w:val="00282434"/>
    <w:rsid w:val="00282A27"/>
    <w:rsid w:val="002832BC"/>
    <w:rsid w:val="00283391"/>
    <w:rsid w:val="00283C06"/>
    <w:rsid w:val="00284268"/>
    <w:rsid w:val="002844CB"/>
    <w:rsid w:val="00284835"/>
    <w:rsid w:val="00284DAD"/>
    <w:rsid w:val="00285009"/>
    <w:rsid w:val="00285FE2"/>
    <w:rsid w:val="00286000"/>
    <w:rsid w:val="0028629F"/>
    <w:rsid w:val="002865DD"/>
    <w:rsid w:val="00286B61"/>
    <w:rsid w:val="00286F28"/>
    <w:rsid w:val="00287492"/>
    <w:rsid w:val="0028769A"/>
    <w:rsid w:val="00287A38"/>
    <w:rsid w:val="00287EDF"/>
    <w:rsid w:val="00290F7D"/>
    <w:rsid w:val="0029127A"/>
    <w:rsid w:val="00292265"/>
    <w:rsid w:val="002938D0"/>
    <w:rsid w:val="0029399A"/>
    <w:rsid w:val="00294559"/>
    <w:rsid w:val="00294ECA"/>
    <w:rsid w:val="0029515B"/>
    <w:rsid w:val="002957A5"/>
    <w:rsid w:val="002968C1"/>
    <w:rsid w:val="00296F40"/>
    <w:rsid w:val="002970D8"/>
    <w:rsid w:val="00297293"/>
    <w:rsid w:val="002978DE"/>
    <w:rsid w:val="002A1DD6"/>
    <w:rsid w:val="002A1F3C"/>
    <w:rsid w:val="002A2357"/>
    <w:rsid w:val="002A3058"/>
    <w:rsid w:val="002A37A4"/>
    <w:rsid w:val="002A3BD2"/>
    <w:rsid w:val="002A3E1E"/>
    <w:rsid w:val="002A4554"/>
    <w:rsid w:val="002A49B1"/>
    <w:rsid w:val="002A5038"/>
    <w:rsid w:val="002A541E"/>
    <w:rsid w:val="002A54F3"/>
    <w:rsid w:val="002A5DDB"/>
    <w:rsid w:val="002A6C83"/>
    <w:rsid w:val="002A6FF4"/>
    <w:rsid w:val="002A7222"/>
    <w:rsid w:val="002A7619"/>
    <w:rsid w:val="002A7681"/>
    <w:rsid w:val="002A76F6"/>
    <w:rsid w:val="002A7F4A"/>
    <w:rsid w:val="002B22A5"/>
    <w:rsid w:val="002B22C8"/>
    <w:rsid w:val="002B26DF"/>
    <w:rsid w:val="002B2E2B"/>
    <w:rsid w:val="002B33AD"/>
    <w:rsid w:val="002B386B"/>
    <w:rsid w:val="002B434B"/>
    <w:rsid w:val="002B4AF6"/>
    <w:rsid w:val="002B4E31"/>
    <w:rsid w:val="002B5280"/>
    <w:rsid w:val="002B59E0"/>
    <w:rsid w:val="002B5E74"/>
    <w:rsid w:val="002B6DF6"/>
    <w:rsid w:val="002B74B8"/>
    <w:rsid w:val="002B77C4"/>
    <w:rsid w:val="002B7997"/>
    <w:rsid w:val="002C0142"/>
    <w:rsid w:val="002C0143"/>
    <w:rsid w:val="002C0217"/>
    <w:rsid w:val="002C04EB"/>
    <w:rsid w:val="002C083E"/>
    <w:rsid w:val="002C0DDB"/>
    <w:rsid w:val="002C2325"/>
    <w:rsid w:val="002C2406"/>
    <w:rsid w:val="002C3807"/>
    <w:rsid w:val="002C39DC"/>
    <w:rsid w:val="002C4A91"/>
    <w:rsid w:val="002C5103"/>
    <w:rsid w:val="002C5371"/>
    <w:rsid w:val="002C64A0"/>
    <w:rsid w:val="002C684C"/>
    <w:rsid w:val="002C6B08"/>
    <w:rsid w:val="002C73CE"/>
    <w:rsid w:val="002C7931"/>
    <w:rsid w:val="002D0398"/>
    <w:rsid w:val="002D05A3"/>
    <w:rsid w:val="002D090C"/>
    <w:rsid w:val="002D0991"/>
    <w:rsid w:val="002D0CF8"/>
    <w:rsid w:val="002D0FF8"/>
    <w:rsid w:val="002D11CD"/>
    <w:rsid w:val="002D125F"/>
    <w:rsid w:val="002D19C0"/>
    <w:rsid w:val="002D1B41"/>
    <w:rsid w:val="002D22A9"/>
    <w:rsid w:val="002D255D"/>
    <w:rsid w:val="002D3A38"/>
    <w:rsid w:val="002D3F5D"/>
    <w:rsid w:val="002D4B83"/>
    <w:rsid w:val="002D503D"/>
    <w:rsid w:val="002D5F71"/>
    <w:rsid w:val="002D6510"/>
    <w:rsid w:val="002D6C11"/>
    <w:rsid w:val="002E1A4A"/>
    <w:rsid w:val="002E2011"/>
    <w:rsid w:val="002E23A1"/>
    <w:rsid w:val="002E28B2"/>
    <w:rsid w:val="002E2E87"/>
    <w:rsid w:val="002E3CF7"/>
    <w:rsid w:val="002E40AC"/>
    <w:rsid w:val="002E4317"/>
    <w:rsid w:val="002E546E"/>
    <w:rsid w:val="002E712A"/>
    <w:rsid w:val="002E7308"/>
    <w:rsid w:val="002E7A27"/>
    <w:rsid w:val="002E7E6F"/>
    <w:rsid w:val="002E7F4C"/>
    <w:rsid w:val="002F0421"/>
    <w:rsid w:val="002F05DB"/>
    <w:rsid w:val="002F0837"/>
    <w:rsid w:val="002F208F"/>
    <w:rsid w:val="002F29C1"/>
    <w:rsid w:val="002F2EF1"/>
    <w:rsid w:val="002F30AC"/>
    <w:rsid w:val="002F364D"/>
    <w:rsid w:val="002F381D"/>
    <w:rsid w:val="002F558D"/>
    <w:rsid w:val="002F5E18"/>
    <w:rsid w:val="002F685E"/>
    <w:rsid w:val="002F69DA"/>
    <w:rsid w:val="002F7405"/>
    <w:rsid w:val="002F7E28"/>
    <w:rsid w:val="0030024A"/>
    <w:rsid w:val="00300F1A"/>
    <w:rsid w:val="003039CC"/>
    <w:rsid w:val="003045B5"/>
    <w:rsid w:val="00304984"/>
    <w:rsid w:val="00304CED"/>
    <w:rsid w:val="00305814"/>
    <w:rsid w:val="00305817"/>
    <w:rsid w:val="003059E7"/>
    <w:rsid w:val="003059EA"/>
    <w:rsid w:val="00306270"/>
    <w:rsid w:val="003073D9"/>
    <w:rsid w:val="00307EFE"/>
    <w:rsid w:val="003118B4"/>
    <w:rsid w:val="00312543"/>
    <w:rsid w:val="003127DC"/>
    <w:rsid w:val="00312CFC"/>
    <w:rsid w:val="00313CA1"/>
    <w:rsid w:val="00313CE0"/>
    <w:rsid w:val="00313EC2"/>
    <w:rsid w:val="00314276"/>
    <w:rsid w:val="003152ED"/>
    <w:rsid w:val="003162C7"/>
    <w:rsid w:val="003168DB"/>
    <w:rsid w:val="0031765A"/>
    <w:rsid w:val="0032008E"/>
    <w:rsid w:val="003201CC"/>
    <w:rsid w:val="003204FB"/>
    <w:rsid w:val="00320C9F"/>
    <w:rsid w:val="003211B7"/>
    <w:rsid w:val="003211D7"/>
    <w:rsid w:val="00321428"/>
    <w:rsid w:val="003215DB"/>
    <w:rsid w:val="00321C1C"/>
    <w:rsid w:val="003222C9"/>
    <w:rsid w:val="00322454"/>
    <w:rsid w:val="003230B6"/>
    <w:rsid w:val="003234D6"/>
    <w:rsid w:val="00323564"/>
    <w:rsid w:val="00323FDA"/>
    <w:rsid w:val="00324526"/>
    <w:rsid w:val="00324652"/>
    <w:rsid w:val="00324748"/>
    <w:rsid w:val="0032571E"/>
    <w:rsid w:val="00325B45"/>
    <w:rsid w:val="0032612C"/>
    <w:rsid w:val="00326BC7"/>
    <w:rsid w:val="00326FAB"/>
    <w:rsid w:val="00327973"/>
    <w:rsid w:val="00327BDF"/>
    <w:rsid w:val="00327CA0"/>
    <w:rsid w:val="00327E52"/>
    <w:rsid w:val="00331D1F"/>
    <w:rsid w:val="00332229"/>
    <w:rsid w:val="0033246A"/>
    <w:rsid w:val="00332D0F"/>
    <w:rsid w:val="00332F5C"/>
    <w:rsid w:val="00333164"/>
    <w:rsid w:val="00333603"/>
    <w:rsid w:val="003337E0"/>
    <w:rsid w:val="0033389E"/>
    <w:rsid w:val="00333A65"/>
    <w:rsid w:val="003350F6"/>
    <w:rsid w:val="0033530A"/>
    <w:rsid w:val="0033624F"/>
    <w:rsid w:val="00336728"/>
    <w:rsid w:val="003377E3"/>
    <w:rsid w:val="003402B0"/>
    <w:rsid w:val="003407BA"/>
    <w:rsid w:val="00340C5A"/>
    <w:rsid w:val="00340E61"/>
    <w:rsid w:val="003418B9"/>
    <w:rsid w:val="00342C84"/>
    <w:rsid w:val="00343481"/>
    <w:rsid w:val="00343A10"/>
    <w:rsid w:val="00343FD3"/>
    <w:rsid w:val="0034418C"/>
    <w:rsid w:val="00344193"/>
    <w:rsid w:val="00344612"/>
    <w:rsid w:val="00346A1A"/>
    <w:rsid w:val="003475C5"/>
    <w:rsid w:val="00347970"/>
    <w:rsid w:val="003504B6"/>
    <w:rsid w:val="0035178A"/>
    <w:rsid w:val="00351ED9"/>
    <w:rsid w:val="00352002"/>
    <w:rsid w:val="0035227E"/>
    <w:rsid w:val="00352A29"/>
    <w:rsid w:val="00352ACC"/>
    <w:rsid w:val="003536D8"/>
    <w:rsid w:val="00353C16"/>
    <w:rsid w:val="00353E41"/>
    <w:rsid w:val="0035500D"/>
    <w:rsid w:val="003550DA"/>
    <w:rsid w:val="00356249"/>
    <w:rsid w:val="00356781"/>
    <w:rsid w:val="00356905"/>
    <w:rsid w:val="00357485"/>
    <w:rsid w:val="00357713"/>
    <w:rsid w:val="003604BF"/>
    <w:rsid w:val="003605E7"/>
    <w:rsid w:val="00360B3E"/>
    <w:rsid w:val="003611C7"/>
    <w:rsid w:val="00361791"/>
    <w:rsid w:val="0036195D"/>
    <w:rsid w:val="00362078"/>
    <w:rsid w:val="00362493"/>
    <w:rsid w:val="003626A5"/>
    <w:rsid w:val="00362A57"/>
    <w:rsid w:val="00362BCB"/>
    <w:rsid w:val="00362E47"/>
    <w:rsid w:val="0036321C"/>
    <w:rsid w:val="00363277"/>
    <w:rsid w:val="00363498"/>
    <w:rsid w:val="00363883"/>
    <w:rsid w:val="00363A20"/>
    <w:rsid w:val="0036401F"/>
    <w:rsid w:val="00364421"/>
    <w:rsid w:val="00364A77"/>
    <w:rsid w:val="00365DD3"/>
    <w:rsid w:val="00366468"/>
    <w:rsid w:val="003675F7"/>
    <w:rsid w:val="003676B1"/>
    <w:rsid w:val="00367DEB"/>
    <w:rsid w:val="00370F47"/>
    <w:rsid w:val="00371223"/>
    <w:rsid w:val="00371225"/>
    <w:rsid w:val="00371646"/>
    <w:rsid w:val="00371958"/>
    <w:rsid w:val="00372040"/>
    <w:rsid w:val="00372374"/>
    <w:rsid w:val="003724C0"/>
    <w:rsid w:val="00372610"/>
    <w:rsid w:val="00373B47"/>
    <w:rsid w:val="00373C30"/>
    <w:rsid w:val="00374538"/>
    <w:rsid w:val="00375019"/>
    <w:rsid w:val="00375E05"/>
    <w:rsid w:val="00377273"/>
    <w:rsid w:val="003773C4"/>
    <w:rsid w:val="00377541"/>
    <w:rsid w:val="0037776B"/>
    <w:rsid w:val="003778F7"/>
    <w:rsid w:val="003800EF"/>
    <w:rsid w:val="0038052D"/>
    <w:rsid w:val="003809D9"/>
    <w:rsid w:val="003825A2"/>
    <w:rsid w:val="00382967"/>
    <w:rsid w:val="00382F9C"/>
    <w:rsid w:val="00383776"/>
    <w:rsid w:val="0038382B"/>
    <w:rsid w:val="00383BA8"/>
    <w:rsid w:val="00383FA0"/>
    <w:rsid w:val="00384C72"/>
    <w:rsid w:val="00385058"/>
    <w:rsid w:val="00385629"/>
    <w:rsid w:val="003857AD"/>
    <w:rsid w:val="003857B3"/>
    <w:rsid w:val="003859EA"/>
    <w:rsid w:val="00385BC7"/>
    <w:rsid w:val="00386383"/>
    <w:rsid w:val="00386508"/>
    <w:rsid w:val="00386778"/>
    <w:rsid w:val="003870C0"/>
    <w:rsid w:val="00390E1D"/>
    <w:rsid w:val="003913E5"/>
    <w:rsid w:val="003915EC"/>
    <w:rsid w:val="00391D84"/>
    <w:rsid w:val="00392041"/>
    <w:rsid w:val="00392399"/>
    <w:rsid w:val="00392470"/>
    <w:rsid w:val="003927D5"/>
    <w:rsid w:val="003928A5"/>
    <w:rsid w:val="0039362F"/>
    <w:rsid w:val="00393B6E"/>
    <w:rsid w:val="00393C31"/>
    <w:rsid w:val="00393EA7"/>
    <w:rsid w:val="0039486B"/>
    <w:rsid w:val="00394BC2"/>
    <w:rsid w:val="00394E10"/>
    <w:rsid w:val="00396AA0"/>
    <w:rsid w:val="00396DC0"/>
    <w:rsid w:val="0039702B"/>
    <w:rsid w:val="00397783"/>
    <w:rsid w:val="00397958"/>
    <w:rsid w:val="00397AFF"/>
    <w:rsid w:val="00397B04"/>
    <w:rsid w:val="003A03A8"/>
    <w:rsid w:val="003A1249"/>
    <w:rsid w:val="003A1580"/>
    <w:rsid w:val="003A15F5"/>
    <w:rsid w:val="003A196E"/>
    <w:rsid w:val="003A1F3B"/>
    <w:rsid w:val="003A2D6E"/>
    <w:rsid w:val="003A2E31"/>
    <w:rsid w:val="003A3389"/>
    <w:rsid w:val="003A3AAC"/>
    <w:rsid w:val="003A3D31"/>
    <w:rsid w:val="003A5149"/>
    <w:rsid w:val="003A58B1"/>
    <w:rsid w:val="003A5C36"/>
    <w:rsid w:val="003A5DD2"/>
    <w:rsid w:val="003A5F52"/>
    <w:rsid w:val="003A5FAF"/>
    <w:rsid w:val="003A63B2"/>
    <w:rsid w:val="003A6F4A"/>
    <w:rsid w:val="003A7117"/>
    <w:rsid w:val="003A717F"/>
    <w:rsid w:val="003A7A4E"/>
    <w:rsid w:val="003A7CBC"/>
    <w:rsid w:val="003A7EFC"/>
    <w:rsid w:val="003B038C"/>
    <w:rsid w:val="003B1276"/>
    <w:rsid w:val="003B14FA"/>
    <w:rsid w:val="003B1501"/>
    <w:rsid w:val="003B174B"/>
    <w:rsid w:val="003B19A1"/>
    <w:rsid w:val="003B2D6B"/>
    <w:rsid w:val="003B383B"/>
    <w:rsid w:val="003B46D8"/>
    <w:rsid w:val="003B4F37"/>
    <w:rsid w:val="003B5465"/>
    <w:rsid w:val="003B5544"/>
    <w:rsid w:val="003B65F9"/>
    <w:rsid w:val="003B6B2E"/>
    <w:rsid w:val="003B7154"/>
    <w:rsid w:val="003B79DD"/>
    <w:rsid w:val="003B7E79"/>
    <w:rsid w:val="003C07B5"/>
    <w:rsid w:val="003C12BF"/>
    <w:rsid w:val="003C1536"/>
    <w:rsid w:val="003C1A2A"/>
    <w:rsid w:val="003C1D63"/>
    <w:rsid w:val="003C2004"/>
    <w:rsid w:val="003C2051"/>
    <w:rsid w:val="003C25D9"/>
    <w:rsid w:val="003C2E31"/>
    <w:rsid w:val="003C3008"/>
    <w:rsid w:val="003C3551"/>
    <w:rsid w:val="003C38C3"/>
    <w:rsid w:val="003C3C1A"/>
    <w:rsid w:val="003C3C20"/>
    <w:rsid w:val="003C3D90"/>
    <w:rsid w:val="003C3E50"/>
    <w:rsid w:val="003C453D"/>
    <w:rsid w:val="003C491F"/>
    <w:rsid w:val="003C4C84"/>
    <w:rsid w:val="003C54C3"/>
    <w:rsid w:val="003C643E"/>
    <w:rsid w:val="003C64FD"/>
    <w:rsid w:val="003C6B25"/>
    <w:rsid w:val="003C73AF"/>
    <w:rsid w:val="003C7988"/>
    <w:rsid w:val="003C7D10"/>
    <w:rsid w:val="003D0176"/>
    <w:rsid w:val="003D12D5"/>
    <w:rsid w:val="003D1FF3"/>
    <w:rsid w:val="003D2139"/>
    <w:rsid w:val="003D2875"/>
    <w:rsid w:val="003D2D62"/>
    <w:rsid w:val="003D2E77"/>
    <w:rsid w:val="003D3191"/>
    <w:rsid w:val="003D34D6"/>
    <w:rsid w:val="003D3665"/>
    <w:rsid w:val="003D3872"/>
    <w:rsid w:val="003D477B"/>
    <w:rsid w:val="003D4816"/>
    <w:rsid w:val="003D4B5D"/>
    <w:rsid w:val="003D508E"/>
    <w:rsid w:val="003D551F"/>
    <w:rsid w:val="003D5D20"/>
    <w:rsid w:val="003D6BBF"/>
    <w:rsid w:val="003E14C5"/>
    <w:rsid w:val="003E2B09"/>
    <w:rsid w:val="003E304E"/>
    <w:rsid w:val="003E32DC"/>
    <w:rsid w:val="003E4391"/>
    <w:rsid w:val="003E4893"/>
    <w:rsid w:val="003E5B80"/>
    <w:rsid w:val="003E610D"/>
    <w:rsid w:val="003E736F"/>
    <w:rsid w:val="003E78B2"/>
    <w:rsid w:val="003F0426"/>
    <w:rsid w:val="003F0B46"/>
    <w:rsid w:val="003F0FC0"/>
    <w:rsid w:val="003F108D"/>
    <w:rsid w:val="003F1265"/>
    <w:rsid w:val="003F14D8"/>
    <w:rsid w:val="003F1F28"/>
    <w:rsid w:val="003F2372"/>
    <w:rsid w:val="003F259A"/>
    <w:rsid w:val="003F46C1"/>
    <w:rsid w:val="003F4FC6"/>
    <w:rsid w:val="003F59B6"/>
    <w:rsid w:val="003F6117"/>
    <w:rsid w:val="003F7305"/>
    <w:rsid w:val="003F753B"/>
    <w:rsid w:val="003F7BDB"/>
    <w:rsid w:val="003F7D5C"/>
    <w:rsid w:val="003F7F55"/>
    <w:rsid w:val="00400461"/>
    <w:rsid w:val="0040071F"/>
    <w:rsid w:val="00400B97"/>
    <w:rsid w:val="00400F31"/>
    <w:rsid w:val="004012B6"/>
    <w:rsid w:val="004017F5"/>
    <w:rsid w:val="00401835"/>
    <w:rsid w:val="004020CD"/>
    <w:rsid w:val="004020F6"/>
    <w:rsid w:val="004024A1"/>
    <w:rsid w:val="004035DB"/>
    <w:rsid w:val="00403623"/>
    <w:rsid w:val="00403836"/>
    <w:rsid w:val="004039BE"/>
    <w:rsid w:val="004043D7"/>
    <w:rsid w:val="004049C4"/>
    <w:rsid w:val="00404B45"/>
    <w:rsid w:val="004063F8"/>
    <w:rsid w:val="00406E3B"/>
    <w:rsid w:val="00406F8B"/>
    <w:rsid w:val="00410E0F"/>
    <w:rsid w:val="004156C4"/>
    <w:rsid w:val="004162B3"/>
    <w:rsid w:val="004163E8"/>
    <w:rsid w:val="0041696B"/>
    <w:rsid w:val="00417010"/>
    <w:rsid w:val="0042037A"/>
    <w:rsid w:val="00420C72"/>
    <w:rsid w:val="00420CF7"/>
    <w:rsid w:val="0042186F"/>
    <w:rsid w:val="0042199F"/>
    <w:rsid w:val="00421A62"/>
    <w:rsid w:val="00421C37"/>
    <w:rsid w:val="00422665"/>
    <w:rsid w:val="00423161"/>
    <w:rsid w:val="00423546"/>
    <w:rsid w:val="004237F7"/>
    <w:rsid w:val="00424261"/>
    <w:rsid w:val="00424C47"/>
    <w:rsid w:val="00424FF6"/>
    <w:rsid w:val="004258F4"/>
    <w:rsid w:val="004262BB"/>
    <w:rsid w:val="004264A0"/>
    <w:rsid w:val="00426CCF"/>
    <w:rsid w:val="0042772F"/>
    <w:rsid w:val="00427D8F"/>
    <w:rsid w:val="00430050"/>
    <w:rsid w:val="004301B7"/>
    <w:rsid w:val="004311E7"/>
    <w:rsid w:val="0043152D"/>
    <w:rsid w:val="0043224E"/>
    <w:rsid w:val="00433231"/>
    <w:rsid w:val="004335A3"/>
    <w:rsid w:val="00433AAB"/>
    <w:rsid w:val="0043404B"/>
    <w:rsid w:val="00434828"/>
    <w:rsid w:val="00434F68"/>
    <w:rsid w:val="004356B2"/>
    <w:rsid w:val="004379D8"/>
    <w:rsid w:val="00437F53"/>
    <w:rsid w:val="004406FE"/>
    <w:rsid w:val="00440943"/>
    <w:rsid w:val="00441738"/>
    <w:rsid w:val="00442B29"/>
    <w:rsid w:val="0044457D"/>
    <w:rsid w:val="004445DF"/>
    <w:rsid w:val="00444EAE"/>
    <w:rsid w:val="004451B4"/>
    <w:rsid w:val="004454F2"/>
    <w:rsid w:val="004458F0"/>
    <w:rsid w:val="00446A66"/>
    <w:rsid w:val="0044710D"/>
    <w:rsid w:val="004477F1"/>
    <w:rsid w:val="004478A0"/>
    <w:rsid w:val="00447C85"/>
    <w:rsid w:val="00450436"/>
    <w:rsid w:val="004513DC"/>
    <w:rsid w:val="00451414"/>
    <w:rsid w:val="00451819"/>
    <w:rsid w:val="0045244C"/>
    <w:rsid w:val="0045309C"/>
    <w:rsid w:val="00453E4C"/>
    <w:rsid w:val="00455DD9"/>
    <w:rsid w:val="004562FA"/>
    <w:rsid w:val="00456C02"/>
    <w:rsid w:val="0045733D"/>
    <w:rsid w:val="00457A4B"/>
    <w:rsid w:val="00457AA5"/>
    <w:rsid w:val="00457C07"/>
    <w:rsid w:val="004602AC"/>
    <w:rsid w:val="00460323"/>
    <w:rsid w:val="00460DD4"/>
    <w:rsid w:val="004615A1"/>
    <w:rsid w:val="004629E7"/>
    <w:rsid w:val="00463274"/>
    <w:rsid w:val="00463653"/>
    <w:rsid w:val="0046633E"/>
    <w:rsid w:val="004669CD"/>
    <w:rsid w:val="00466C9D"/>
    <w:rsid w:val="00466CB3"/>
    <w:rsid w:val="00470457"/>
    <w:rsid w:val="00470C4C"/>
    <w:rsid w:val="00470C7C"/>
    <w:rsid w:val="00471A77"/>
    <w:rsid w:val="00471EAE"/>
    <w:rsid w:val="00473239"/>
    <w:rsid w:val="004743EA"/>
    <w:rsid w:val="00474500"/>
    <w:rsid w:val="0047473F"/>
    <w:rsid w:val="00474D1E"/>
    <w:rsid w:val="00475BCB"/>
    <w:rsid w:val="00475F9E"/>
    <w:rsid w:val="004774FE"/>
    <w:rsid w:val="00477A55"/>
    <w:rsid w:val="00477AB7"/>
    <w:rsid w:val="00482A6C"/>
    <w:rsid w:val="00482CC5"/>
    <w:rsid w:val="00483002"/>
    <w:rsid w:val="004833A8"/>
    <w:rsid w:val="00483CC1"/>
    <w:rsid w:val="00483F4A"/>
    <w:rsid w:val="00484375"/>
    <w:rsid w:val="00484839"/>
    <w:rsid w:val="00484D23"/>
    <w:rsid w:val="00486285"/>
    <w:rsid w:val="004871F3"/>
    <w:rsid w:val="00487DF6"/>
    <w:rsid w:val="00490433"/>
    <w:rsid w:val="00490471"/>
    <w:rsid w:val="004905CF"/>
    <w:rsid w:val="0049143F"/>
    <w:rsid w:val="004919E9"/>
    <w:rsid w:val="00491B1F"/>
    <w:rsid w:val="0049214C"/>
    <w:rsid w:val="0049257D"/>
    <w:rsid w:val="00493522"/>
    <w:rsid w:val="00494A12"/>
    <w:rsid w:val="00494A85"/>
    <w:rsid w:val="004955D0"/>
    <w:rsid w:val="00495E06"/>
    <w:rsid w:val="00496749"/>
    <w:rsid w:val="00496D21"/>
    <w:rsid w:val="00497795"/>
    <w:rsid w:val="004979C8"/>
    <w:rsid w:val="00497B9D"/>
    <w:rsid w:val="004A11AA"/>
    <w:rsid w:val="004A27F4"/>
    <w:rsid w:val="004A2EA1"/>
    <w:rsid w:val="004A2F92"/>
    <w:rsid w:val="004A31BE"/>
    <w:rsid w:val="004A33E8"/>
    <w:rsid w:val="004A36CB"/>
    <w:rsid w:val="004A6452"/>
    <w:rsid w:val="004A6C91"/>
    <w:rsid w:val="004A75E0"/>
    <w:rsid w:val="004A7AC7"/>
    <w:rsid w:val="004B0BD4"/>
    <w:rsid w:val="004B0CC2"/>
    <w:rsid w:val="004B0EB8"/>
    <w:rsid w:val="004B1DA5"/>
    <w:rsid w:val="004B2DD2"/>
    <w:rsid w:val="004B3FD4"/>
    <w:rsid w:val="004B41EF"/>
    <w:rsid w:val="004B4F88"/>
    <w:rsid w:val="004B515B"/>
    <w:rsid w:val="004B5A23"/>
    <w:rsid w:val="004B6880"/>
    <w:rsid w:val="004C0132"/>
    <w:rsid w:val="004C01BD"/>
    <w:rsid w:val="004C0426"/>
    <w:rsid w:val="004C0702"/>
    <w:rsid w:val="004C0736"/>
    <w:rsid w:val="004C170E"/>
    <w:rsid w:val="004C18C3"/>
    <w:rsid w:val="004C18CB"/>
    <w:rsid w:val="004C1E6C"/>
    <w:rsid w:val="004C2177"/>
    <w:rsid w:val="004C2860"/>
    <w:rsid w:val="004C3715"/>
    <w:rsid w:val="004C3B52"/>
    <w:rsid w:val="004C4514"/>
    <w:rsid w:val="004C4CAA"/>
    <w:rsid w:val="004C516F"/>
    <w:rsid w:val="004C52CB"/>
    <w:rsid w:val="004C55FC"/>
    <w:rsid w:val="004C5C3B"/>
    <w:rsid w:val="004C5D78"/>
    <w:rsid w:val="004C6695"/>
    <w:rsid w:val="004C68FA"/>
    <w:rsid w:val="004C6997"/>
    <w:rsid w:val="004C6BE7"/>
    <w:rsid w:val="004C6E83"/>
    <w:rsid w:val="004C7F5A"/>
    <w:rsid w:val="004D05BA"/>
    <w:rsid w:val="004D06B1"/>
    <w:rsid w:val="004D1158"/>
    <w:rsid w:val="004D1CDE"/>
    <w:rsid w:val="004D210D"/>
    <w:rsid w:val="004D424A"/>
    <w:rsid w:val="004D4CC1"/>
    <w:rsid w:val="004D530B"/>
    <w:rsid w:val="004D55C8"/>
    <w:rsid w:val="004D656E"/>
    <w:rsid w:val="004D69FA"/>
    <w:rsid w:val="004D6DBF"/>
    <w:rsid w:val="004D74B7"/>
    <w:rsid w:val="004E06BC"/>
    <w:rsid w:val="004E185E"/>
    <w:rsid w:val="004E1957"/>
    <w:rsid w:val="004E1A88"/>
    <w:rsid w:val="004E1DF3"/>
    <w:rsid w:val="004E2353"/>
    <w:rsid w:val="004E24F9"/>
    <w:rsid w:val="004E2540"/>
    <w:rsid w:val="004E29B9"/>
    <w:rsid w:val="004E2EA7"/>
    <w:rsid w:val="004E38FA"/>
    <w:rsid w:val="004E4382"/>
    <w:rsid w:val="004E4436"/>
    <w:rsid w:val="004E47E0"/>
    <w:rsid w:val="004E50EE"/>
    <w:rsid w:val="004E52A0"/>
    <w:rsid w:val="004E567D"/>
    <w:rsid w:val="004E5BA5"/>
    <w:rsid w:val="004E61BC"/>
    <w:rsid w:val="004E69B7"/>
    <w:rsid w:val="004E70A1"/>
    <w:rsid w:val="004E738B"/>
    <w:rsid w:val="004E73AD"/>
    <w:rsid w:val="004E7AF6"/>
    <w:rsid w:val="004E7BF3"/>
    <w:rsid w:val="004F0316"/>
    <w:rsid w:val="004F06EC"/>
    <w:rsid w:val="004F0BFE"/>
    <w:rsid w:val="004F0C54"/>
    <w:rsid w:val="004F1B62"/>
    <w:rsid w:val="004F1B7E"/>
    <w:rsid w:val="004F2E79"/>
    <w:rsid w:val="004F3249"/>
    <w:rsid w:val="004F3433"/>
    <w:rsid w:val="004F4330"/>
    <w:rsid w:val="004F4673"/>
    <w:rsid w:val="004F48E1"/>
    <w:rsid w:val="004F571F"/>
    <w:rsid w:val="004F5CCF"/>
    <w:rsid w:val="004F6C68"/>
    <w:rsid w:val="004F7F7D"/>
    <w:rsid w:val="005010DE"/>
    <w:rsid w:val="00501883"/>
    <w:rsid w:val="0050192A"/>
    <w:rsid w:val="00501A2F"/>
    <w:rsid w:val="00501F1E"/>
    <w:rsid w:val="0050224B"/>
    <w:rsid w:val="0050239A"/>
    <w:rsid w:val="00502A7B"/>
    <w:rsid w:val="00503934"/>
    <w:rsid w:val="00503D4F"/>
    <w:rsid w:val="00503DFB"/>
    <w:rsid w:val="00504900"/>
    <w:rsid w:val="00505442"/>
    <w:rsid w:val="00505E88"/>
    <w:rsid w:val="00506D08"/>
    <w:rsid w:val="00506DA4"/>
    <w:rsid w:val="005072E5"/>
    <w:rsid w:val="005076E8"/>
    <w:rsid w:val="00507E48"/>
    <w:rsid w:val="0051002B"/>
    <w:rsid w:val="0051081D"/>
    <w:rsid w:val="005108A4"/>
    <w:rsid w:val="00511627"/>
    <w:rsid w:val="0051302D"/>
    <w:rsid w:val="005135BD"/>
    <w:rsid w:val="005135DC"/>
    <w:rsid w:val="00513696"/>
    <w:rsid w:val="00514505"/>
    <w:rsid w:val="0051489D"/>
    <w:rsid w:val="00515D15"/>
    <w:rsid w:val="00516378"/>
    <w:rsid w:val="0051708E"/>
    <w:rsid w:val="00517323"/>
    <w:rsid w:val="00517A8B"/>
    <w:rsid w:val="00520621"/>
    <w:rsid w:val="00521997"/>
    <w:rsid w:val="00521DE9"/>
    <w:rsid w:val="00522468"/>
    <w:rsid w:val="0052266A"/>
    <w:rsid w:val="00522E64"/>
    <w:rsid w:val="00522F96"/>
    <w:rsid w:val="005232EB"/>
    <w:rsid w:val="0052339E"/>
    <w:rsid w:val="0052409D"/>
    <w:rsid w:val="005241FE"/>
    <w:rsid w:val="005245A5"/>
    <w:rsid w:val="005245BC"/>
    <w:rsid w:val="00524DE5"/>
    <w:rsid w:val="00525360"/>
    <w:rsid w:val="0052590A"/>
    <w:rsid w:val="00525984"/>
    <w:rsid w:val="005261C3"/>
    <w:rsid w:val="00526C55"/>
    <w:rsid w:val="005276CE"/>
    <w:rsid w:val="00530816"/>
    <w:rsid w:val="00530859"/>
    <w:rsid w:val="0053093E"/>
    <w:rsid w:val="00531BFA"/>
    <w:rsid w:val="00531E55"/>
    <w:rsid w:val="00532B4D"/>
    <w:rsid w:val="005330BE"/>
    <w:rsid w:val="00533624"/>
    <w:rsid w:val="005345F5"/>
    <w:rsid w:val="005348AD"/>
    <w:rsid w:val="00535A3B"/>
    <w:rsid w:val="00535B31"/>
    <w:rsid w:val="00536229"/>
    <w:rsid w:val="00536307"/>
    <w:rsid w:val="00536B32"/>
    <w:rsid w:val="0053701D"/>
    <w:rsid w:val="00540B64"/>
    <w:rsid w:val="00540EE1"/>
    <w:rsid w:val="0054125F"/>
    <w:rsid w:val="00541CE4"/>
    <w:rsid w:val="00541EE6"/>
    <w:rsid w:val="00542213"/>
    <w:rsid w:val="00542EE6"/>
    <w:rsid w:val="00543047"/>
    <w:rsid w:val="005433F6"/>
    <w:rsid w:val="005437A6"/>
    <w:rsid w:val="0054389B"/>
    <w:rsid w:val="0054448F"/>
    <w:rsid w:val="00545AD2"/>
    <w:rsid w:val="00545B12"/>
    <w:rsid w:val="00546957"/>
    <w:rsid w:val="00547643"/>
    <w:rsid w:val="00547A4C"/>
    <w:rsid w:val="00547A78"/>
    <w:rsid w:val="0055063A"/>
    <w:rsid w:val="00550F19"/>
    <w:rsid w:val="0055184A"/>
    <w:rsid w:val="0055217F"/>
    <w:rsid w:val="005521C3"/>
    <w:rsid w:val="005528BA"/>
    <w:rsid w:val="0055296B"/>
    <w:rsid w:val="0055352B"/>
    <w:rsid w:val="005536A9"/>
    <w:rsid w:val="005536CD"/>
    <w:rsid w:val="00553C7D"/>
    <w:rsid w:val="00554115"/>
    <w:rsid w:val="00554B6F"/>
    <w:rsid w:val="00555569"/>
    <w:rsid w:val="00555591"/>
    <w:rsid w:val="00555BF4"/>
    <w:rsid w:val="00556808"/>
    <w:rsid w:val="00556FCD"/>
    <w:rsid w:val="00557559"/>
    <w:rsid w:val="00557D11"/>
    <w:rsid w:val="00561936"/>
    <w:rsid w:val="00562045"/>
    <w:rsid w:val="00562AEF"/>
    <w:rsid w:val="0056346B"/>
    <w:rsid w:val="00563897"/>
    <w:rsid w:val="005638B9"/>
    <w:rsid w:val="00563FC7"/>
    <w:rsid w:val="00564D63"/>
    <w:rsid w:val="00564D66"/>
    <w:rsid w:val="0056512E"/>
    <w:rsid w:val="00566447"/>
    <w:rsid w:val="0056714B"/>
    <w:rsid w:val="0056729A"/>
    <w:rsid w:val="005673DD"/>
    <w:rsid w:val="005674C0"/>
    <w:rsid w:val="00567643"/>
    <w:rsid w:val="005677D0"/>
    <w:rsid w:val="00567975"/>
    <w:rsid w:val="00567F96"/>
    <w:rsid w:val="0057109E"/>
    <w:rsid w:val="005714F4"/>
    <w:rsid w:val="005718E9"/>
    <w:rsid w:val="00571E38"/>
    <w:rsid w:val="00573604"/>
    <w:rsid w:val="00573663"/>
    <w:rsid w:val="00573D50"/>
    <w:rsid w:val="00573D55"/>
    <w:rsid w:val="00573F6C"/>
    <w:rsid w:val="00575B4E"/>
    <w:rsid w:val="00576E1C"/>
    <w:rsid w:val="0058107D"/>
    <w:rsid w:val="00581153"/>
    <w:rsid w:val="00581C4D"/>
    <w:rsid w:val="00582CA7"/>
    <w:rsid w:val="00582D40"/>
    <w:rsid w:val="0058331F"/>
    <w:rsid w:val="005834AF"/>
    <w:rsid w:val="00583C1C"/>
    <w:rsid w:val="005851BA"/>
    <w:rsid w:val="00585570"/>
    <w:rsid w:val="005858AC"/>
    <w:rsid w:val="00585A98"/>
    <w:rsid w:val="00585C3C"/>
    <w:rsid w:val="00585E55"/>
    <w:rsid w:val="005867A2"/>
    <w:rsid w:val="00586F49"/>
    <w:rsid w:val="0058747E"/>
    <w:rsid w:val="00590647"/>
    <w:rsid w:val="00590950"/>
    <w:rsid w:val="00590B89"/>
    <w:rsid w:val="00591B85"/>
    <w:rsid w:val="00592202"/>
    <w:rsid w:val="00592AA7"/>
    <w:rsid w:val="00592D92"/>
    <w:rsid w:val="00593001"/>
    <w:rsid w:val="0059360F"/>
    <w:rsid w:val="00593951"/>
    <w:rsid w:val="005944BF"/>
    <w:rsid w:val="0059494F"/>
    <w:rsid w:val="00594FBE"/>
    <w:rsid w:val="00595019"/>
    <w:rsid w:val="005950A3"/>
    <w:rsid w:val="005950C8"/>
    <w:rsid w:val="005955EA"/>
    <w:rsid w:val="00595BB4"/>
    <w:rsid w:val="00595E13"/>
    <w:rsid w:val="00595FE7"/>
    <w:rsid w:val="005961A3"/>
    <w:rsid w:val="0059647D"/>
    <w:rsid w:val="00596567"/>
    <w:rsid w:val="00596FFD"/>
    <w:rsid w:val="005972C5"/>
    <w:rsid w:val="00597463"/>
    <w:rsid w:val="00597D28"/>
    <w:rsid w:val="005A0195"/>
    <w:rsid w:val="005A06CD"/>
    <w:rsid w:val="005A0EC6"/>
    <w:rsid w:val="005A127B"/>
    <w:rsid w:val="005A1FF4"/>
    <w:rsid w:val="005A2767"/>
    <w:rsid w:val="005A2988"/>
    <w:rsid w:val="005A323E"/>
    <w:rsid w:val="005A4966"/>
    <w:rsid w:val="005A4E9A"/>
    <w:rsid w:val="005A618E"/>
    <w:rsid w:val="005A6BBF"/>
    <w:rsid w:val="005A6C40"/>
    <w:rsid w:val="005A7158"/>
    <w:rsid w:val="005A73E5"/>
    <w:rsid w:val="005A7826"/>
    <w:rsid w:val="005A78B2"/>
    <w:rsid w:val="005A7989"/>
    <w:rsid w:val="005A79BF"/>
    <w:rsid w:val="005B1976"/>
    <w:rsid w:val="005B26A8"/>
    <w:rsid w:val="005B3120"/>
    <w:rsid w:val="005B31E2"/>
    <w:rsid w:val="005B3419"/>
    <w:rsid w:val="005B3D1C"/>
    <w:rsid w:val="005B42C7"/>
    <w:rsid w:val="005B4C39"/>
    <w:rsid w:val="005B4C58"/>
    <w:rsid w:val="005B4F19"/>
    <w:rsid w:val="005B52DB"/>
    <w:rsid w:val="005B62AC"/>
    <w:rsid w:val="005B63A9"/>
    <w:rsid w:val="005B76CA"/>
    <w:rsid w:val="005C009D"/>
    <w:rsid w:val="005C0C75"/>
    <w:rsid w:val="005C11EA"/>
    <w:rsid w:val="005C1552"/>
    <w:rsid w:val="005C16EF"/>
    <w:rsid w:val="005C198D"/>
    <w:rsid w:val="005C290A"/>
    <w:rsid w:val="005C2A0C"/>
    <w:rsid w:val="005C2CE2"/>
    <w:rsid w:val="005C3867"/>
    <w:rsid w:val="005C3E94"/>
    <w:rsid w:val="005C4A62"/>
    <w:rsid w:val="005C4AA5"/>
    <w:rsid w:val="005C4BF6"/>
    <w:rsid w:val="005C52FA"/>
    <w:rsid w:val="005C59C1"/>
    <w:rsid w:val="005C666C"/>
    <w:rsid w:val="005C66DE"/>
    <w:rsid w:val="005C6718"/>
    <w:rsid w:val="005C6BDA"/>
    <w:rsid w:val="005D06A5"/>
    <w:rsid w:val="005D1B7F"/>
    <w:rsid w:val="005D1D59"/>
    <w:rsid w:val="005D217B"/>
    <w:rsid w:val="005D28AA"/>
    <w:rsid w:val="005D2FEC"/>
    <w:rsid w:val="005D408F"/>
    <w:rsid w:val="005D4286"/>
    <w:rsid w:val="005D54E3"/>
    <w:rsid w:val="005D56DA"/>
    <w:rsid w:val="005D588D"/>
    <w:rsid w:val="005D5E7B"/>
    <w:rsid w:val="005D5F28"/>
    <w:rsid w:val="005D6414"/>
    <w:rsid w:val="005D6619"/>
    <w:rsid w:val="005D6F82"/>
    <w:rsid w:val="005E002F"/>
    <w:rsid w:val="005E0704"/>
    <w:rsid w:val="005E0A99"/>
    <w:rsid w:val="005E206D"/>
    <w:rsid w:val="005E444B"/>
    <w:rsid w:val="005E450C"/>
    <w:rsid w:val="005E4830"/>
    <w:rsid w:val="005E5C91"/>
    <w:rsid w:val="005E5DA5"/>
    <w:rsid w:val="005E6C5E"/>
    <w:rsid w:val="005E708F"/>
    <w:rsid w:val="005E7A9E"/>
    <w:rsid w:val="005F038C"/>
    <w:rsid w:val="005F08FF"/>
    <w:rsid w:val="005F0BDB"/>
    <w:rsid w:val="005F0F2A"/>
    <w:rsid w:val="005F1370"/>
    <w:rsid w:val="005F2E90"/>
    <w:rsid w:val="005F3576"/>
    <w:rsid w:val="005F544D"/>
    <w:rsid w:val="005F6190"/>
    <w:rsid w:val="005F6EB8"/>
    <w:rsid w:val="005F74A0"/>
    <w:rsid w:val="00600364"/>
    <w:rsid w:val="006006ED"/>
    <w:rsid w:val="00600CB5"/>
    <w:rsid w:val="0060148E"/>
    <w:rsid w:val="00601706"/>
    <w:rsid w:val="00601E32"/>
    <w:rsid w:val="0060333B"/>
    <w:rsid w:val="006034FE"/>
    <w:rsid w:val="00603AF7"/>
    <w:rsid w:val="00604945"/>
    <w:rsid w:val="00604ACE"/>
    <w:rsid w:val="00604FA6"/>
    <w:rsid w:val="006050AE"/>
    <w:rsid w:val="00605366"/>
    <w:rsid w:val="00605C49"/>
    <w:rsid w:val="006067AF"/>
    <w:rsid w:val="00606C11"/>
    <w:rsid w:val="00606DE2"/>
    <w:rsid w:val="00606E6B"/>
    <w:rsid w:val="00606FC3"/>
    <w:rsid w:val="00607003"/>
    <w:rsid w:val="00607C32"/>
    <w:rsid w:val="00607DE6"/>
    <w:rsid w:val="00607ED2"/>
    <w:rsid w:val="006120FC"/>
    <w:rsid w:val="006130ED"/>
    <w:rsid w:val="00613113"/>
    <w:rsid w:val="00614688"/>
    <w:rsid w:val="006150FD"/>
    <w:rsid w:val="00615CB8"/>
    <w:rsid w:val="00615D2C"/>
    <w:rsid w:val="00617861"/>
    <w:rsid w:val="006203F0"/>
    <w:rsid w:val="00620C99"/>
    <w:rsid w:val="00620E27"/>
    <w:rsid w:val="00620E7C"/>
    <w:rsid w:val="006211B9"/>
    <w:rsid w:val="0062135C"/>
    <w:rsid w:val="00621826"/>
    <w:rsid w:val="00621978"/>
    <w:rsid w:val="0062281D"/>
    <w:rsid w:val="0062288E"/>
    <w:rsid w:val="00622983"/>
    <w:rsid w:val="00622DD1"/>
    <w:rsid w:val="00624863"/>
    <w:rsid w:val="0062534C"/>
    <w:rsid w:val="006258CB"/>
    <w:rsid w:val="00625BA7"/>
    <w:rsid w:val="0062633F"/>
    <w:rsid w:val="00627108"/>
    <w:rsid w:val="006273FF"/>
    <w:rsid w:val="00627660"/>
    <w:rsid w:val="00627710"/>
    <w:rsid w:val="00630CA1"/>
    <w:rsid w:val="00630DD2"/>
    <w:rsid w:val="00631B9C"/>
    <w:rsid w:val="006329F1"/>
    <w:rsid w:val="00632AC5"/>
    <w:rsid w:val="00633067"/>
    <w:rsid w:val="006332F7"/>
    <w:rsid w:val="0063339D"/>
    <w:rsid w:val="00633486"/>
    <w:rsid w:val="0063391B"/>
    <w:rsid w:val="0063398A"/>
    <w:rsid w:val="00633FB9"/>
    <w:rsid w:val="0063422F"/>
    <w:rsid w:val="00634518"/>
    <w:rsid w:val="006345F9"/>
    <w:rsid w:val="00635522"/>
    <w:rsid w:val="006358F2"/>
    <w:rsid w:val="00635E78"/>
    <w:rsid w:val="006360F3"/>
    <w:rsid w:val="006365DB"/>
    <w:rsid w:val="00636743"/>
    <w:rsid w:val="006368FB"/>
    <w:rsid w:val="00636E29"/>
    <w:rsid w:val="00636EEF"/>
    <w:rsid w:val="00637AA4"/>
    <w:rsid w:val="00637B0F"/>
    <w:rsid w:val="00637E35"/>
    <w:rsid w:val="0064016D"/>
    <w:rsid w:val="0064029B"/>
    <w:rsid w:val="00640EA3"/>
    <w:rsid w:val="00641241"/>
    <w:rsid w:val="006413BA"/>
    <w:rsid w:val="00641558"/>
    <w:rsid w:val="006422D1"/>
    <w:rsid w:val="00642EE7"/>
    <w:rsid w:val="0064348E"/>
    <w:rsid w:val="00643C3D"/>
    <w:rsid w:val="00643F9B"/>
    <w:rsid w:val="00644A55"/>
    <w:rsid w:val="00644B69"/>
    <w:rsid w:val="00644C91"/>
    <w:rsid w:val="00644FBE"/>
    <w:rsid w:val="0064530F"/>
    <w:rsid w:val="00646446"/>
    <w:rsid w:val="006465B0"/>
    <w:rsid w:val="006479B2"/>
    <w:rsid w:val="00647FB7"/>
    <w:rsid w:val="00650466"/>
    <w:rsid w:val="00651260"/>
    <w:rsid w:val="006514E6"/>
    <w:rsid w:val="0065175D"/>
    <w:rsid w:val="00651E19"/>
    <w:rsid w:val="006520E4"/>
    <w:rsid w:val="00653A89"/>
    <w:rsid w:val="00653DE8"/>
    <w:rsid w:val="006543F9"/>
    <w:rsid w:val="00654A9F"/>
    <w:rsid w:val="00654B6F"/>
    <w:rsid w:val="00655158"/>
    <w:rsid w:val="0065544D"/>
    <w:rsid w:val="00655AA3"/>
    <w:rsid w:val="00655C03"/>
    <w:rsid w:val="00655C1B"/>
    <w:rsid w:val="006562C9"/>
    <w:rsid w:val="0065717C"/>
    <w:rsid w:val="00657492"/>
    <w:rsid w:val="00657896"/>
    <w:rsid w:val="006578AE"/>
    <w:rsid w:val="0066036C"/>
    <w:rsid w:val="00660585"/>
    <w:rsid w:val="00660D9D"/>
    <w:rsid w:val="00660DE2"/>
    <w:rsid w:val="00661A0E"/>
    <w:rsid w:val="00662033"/>
    <w:rsid w:val="006627BE"/>
    <w:rsid w:val="00662CEA"/>
    <w:rsid w:val="00662D8B"/>
    <w:rsid w:val="0066308A"/>
    <w:rsid w:val="006638E3"/>
    <w:rsid w:val="00663BFA"/>
    <w:rsid w:val="006649B7"/>
    <w:rsid w:val="00665201"/>
    <w:rsid w:val="0066586B"/>
    <w:rsid w:val="006659E4"/>
    <w:rsid w:val="0066649E"/>
    <w:rsid w:val="0067038F"/>
    <w:rsid w:val="00670BCB"/>
    <w:rsid w:val="00670EBA"/>
    <w:rsid w:val="00671229"/>
    <w:rsid w:val="00671323"/>
    <w:rsid w:val="00672493"/>
    <w:rsid w:val="00672723"/>
    <w:rsid w:val="00675292"/>
    <w:rsid w:val="00675311"/>
    <w:rsid w:val="006761DF"/>
    <w:rsid w:val="006768CE"/>
    <w:rsid w:val="00677333"/>
    <w:rsid w:val="006773FA"/>
    <w:rsid w:val="00677AC6"/>
    <w:rsid w:val="006807CD"/>
    <w:rsid w:val="006815C8"/>
    <w:rsid w:val="006821CB"/>
    <w:rsid w:val="006828F4"/>
    <w:rsid w:val="00683155"/>
    <w:rsid w:val="00683344"/>
    <w:rsid w:val="00683CD9"/>
    <w:rsid w:val="00684379"/>
    <w:rsid w:val="00684B33"/>
    <w:rsid w:val="006850D1"/>
    <w:rsid w:val="00686BDE"/>
    <w:rsid w:val="006876E9"/>
    <w:rsid w:val="00687866"/>
    <w:rsid w:val="006907EE"/>
    <w:rsid w:val="006914D1"/>
    <w:rsid w:val="00691EAF"/>
    <w:rsid w:val="00692378"/>
    <w:rsid w:val="00692484"/>
    <w:rsid w:val="00692A79"/>
    <w:rsid w:val="00692CA1"/>
    <w:rsid w:val="006940C1"/>
    <w:rsid w:val="00694456"/>
    <w:rsid w:val="006947C8"/>
    <w:rsid w:val="0069484D"/>
    <w:rsid w:val="006949EC"/>
    <w:rsid w:val="00694B26"/>
    <w:rsid w:val="006951E3"/>
    <w:rsid w:val="0069543E"/>
    <w:rsid w:val="00695846"/>
    <w:rsid w:val="006958F7"/>
    <w:rsid w:val="00695956"/>
    <w:rsid w:val="00695BCA"/>
    <w:rsid w:val="00695C84"/>
    <w:rsid w:val="00695E66"/>
    <w:rsid w:val="006962FB"/>
    <w:rsid w:val="00696C22"/>
    <w:rsid w:val="00696FD0"/>
    <w:rsid w:val="00696FFE"/>
    <w:rsid w:val="0069702C"/>
    <w:rsid w:val="006970E6"/>
    <w:rsid w:val="00697220"/>
    <w:rsid w:val="00697435"/>
    <w:rsid w:val="0069763D"/>
    <w:rsid w:val="00697936"/>
    <w:rsid w:val="00697CA8"/>
    <w:rsid w:val="006A02C5"/>
    <w:rsid w:val="006A04FD"/>
    <w:rsid w:val="006A17B0"/>
    <w:rsid w:val="006A1946"/>
    <w:rsid w:val="006A235B"/>
    <w:rsid w:val="006A256B"/>
    <w:rsid w:val="006A3321"/>
    <w:rsid w:val="006A46BA"/>
    <w:rsid w:val="006A4E38"/>
    <w:rsid w:val="006A5E08"/>
    <w:rsid w:val="006A6916"/>
    <w:rsid w:val="006A6CC1"/>
    <w:rsid w:val="006A7716"/>
    <w:rsid w:val="006B012B"/>
    <w:rsid w:val="006B04E9"/>
    <w:rsid w:val="006B1080"/>
    <w:rsid w:val="006B21CE"/>
    <w:rsid w:val="006B3487"/>
    <w:rsid w:val="006B3AA6"/>
    <w:rsid w:val="006B3C8B"/>
    <w:rsid w:val="006B4FA5"/>
    <w:rsid w:val="006B547A"/>
    <w:rsid w:val="006B5E5D"/>
    <w:rsid w:val="006B6139"/>
    <w:rsid w:val="006B694A"/>
    <w:rsid w:val="006B6C5F"/>
    <w:rsid w:val="006B76C8"/>
    <w:rsid w:val="006B796A"/>
    <w:rsid w:val="006B79BF"/>
    <w:rsid w:val="006C0F9C"/>
    <w:rsid w:val="006C12EC"/>
    <w:rsid w:val="006C1685"/>
    <w:rsid w:val="006C23F1"/>
    <w:rsid w:val="006C259C"/>
    <w:rsid w:val="006C399F"/>
    <w:rsid w:val="006C402D"/>
    <w:rsid w:val="006C40AF"/>
    <w:rsid w:val="006C434E"/>
    <w:rsid w:val="006C5672"/>
    <w:rsid w:val="006C5693"/>
    <w:rsid w:val="006C58B8"/>
    <w:rsid w:val="006C60DB"/>
    <w:rsid w:val="006C6153"/>
    <w:rsid w:val="006C6264"/>
    <w:rsid w:val="006C6AA3"/>
    <w:rsid w:val="006C71E1"/>
    <w:rsid w:val="006C7A1F"/>
    <w:rsid w:val="006C7AE6"/>
    <w:rsid w:val="006C7FE9"/>
    <w:rsid w:val="006D0035"/>
    <w:rsid w:val="006D0402"/>
    <w:rsid w:val="006D122F"/>
    <w:rsid w:val="006D150D"/>
    <w:rsid w:val="006D1EB3"/>
    <w:rsid w:val="006D20DC"/>
    <w:rsid w:val="006D2DF8"/>
    <w:rsid w:val="006D31D5"/>
    <w:rsid w:val="006D3DCE"/>
    <w:rsid w:val="006D3F7A"/>
    <w:rsid w:val="006D46B7"/>
    <w:rsid w:val="006D489C"/>
    <w:rsid w:val="006D6AD2"/>
    <w:rsid w:val="006D6F4D"/>
    <w:rsid w:val="006D7E89"/>
    <w:rsid w:val="006E06BD"/>
    <w:rsid w:val="006E0E73"/>
    <w:rsid w:val="006E20D2"/>
    <w:rsid w:val="006E248A"/>
    <w:rsid w:val="006E29B1"/>
    <w:rsid w:val="006E433E"/>
    <w:rsid w:val="006E47F9"/>
    <w:rsid w:val="006E49DB"/>
    <w:rsid w:val="006E56E3"/>
    <w:rsid w:val="006E59C4"/>
    <w:rsid w:val="006E5BB0"/>
    <w:rsid w:val="006E5DAF"/>
    <w:rsid w:val="006E633A"/>
    <w:rsid w:val="006E64FB"/>
    <w:rsid w:val="006E68F7"/>
    <w:rsid w:val="006E6CA3"/>
    <w:rsid w:val="006E7661"/>
    <w:rsid w:val="006F08AB"/>
    <w:rsid w:val="006F0D84"/>
    <w:rsid w:val="006F1896"/>
    <w:rsid w:val="006F18CB"/>
    <w:rsid w:val="006F2033"/>
    <w:rsid w:val="006F3281"/>
    <w:rsid w:val="006F3CC6"/>
    <w:rsid w:val="006F4408"/>
    <w:rsid w:val="006F4560"/>
    <w:rsid w:val="006F46C5"/>
    <w:rsid w:val="006F475A"/>
    <w:rsid w:val="006F47C0"/>
    <w:rsid w:val="006F48CB"/>
    <w:rsid w:val="006F57F3"/>
    <w:rsid w:val="006F7820"/>
    <w:rsid w:val="006F7D18"/>
    <w:rsid w:val="00700319"/>
    <w:rsid w:val="00700634"/>
    <w:rsid w:val="007008AD"/>
    <w:rsid w:val="00700F52"/>
    <w:rsid w:val="00701857"/>
    <w:rsid w:val="00701CDE"/>
    <w:rsid w:val="007035BE"/>
    <w:rsid w:val="00704D8D"/>
    <w:rsid w:val="007059D3"/>
    <w:rsid w:val="00705AC4"/>
    <w:rsid w:val="00705CA4"/>
    <w:rsid w:val="0070682D"/>
    <w:rsid w:val="00706E38"/>
    <w:rsid w:val="0070729B"/>
    <w:rsid w:val="0070733A"/>
    <w:rsid w:val="00710108"/>
    <w:rsid w:val="0071021C"/>
    <w:rsid w:val="007114BC"/>
    <w:rsid w:val="007115DB"/>
    <w:rsid w:val="0071239E"/>
    <w:rsid w:val="00712E6A"/>
    <w:rsid w:val="007137DE"/>
    <w:rsid w:val="00714AFC"/>
    <w:rsid w:val="00714E84"/>
    <w:rsid w:val="00715386"/>
    <w:rsid w:val="00715B77"/>
    <w:rsid w:val="007160A5"/>
    <w:rsid w:val="007161E2"/>
    <w:rsid w:val="00716845"/>
    <w:rsid w:val="00716F05"/>
    <w:rsid w:val="007172F2"/>
    <w:rsid w:val="007173E5"/>
    <w:rsid w:val="00720216"/>
    <w:rsid w:val="0072030A"/>
    <w:rsid w:val="00720574"/>
    <w:rsid w:val="00720651"/>
    <w:rsid w:val="00720B53"/>
    <w:rsid w:val="00721481"/>
    <w:rsid w:val="0072188C"/>
    <w:rsid w:val="007224A5"/>
    <w:rsid w:val="007232CC"/>
    <w:rsid w:val="00723962"/>
    <w:rsid w:val="00723F87"/>
    <w:rsid w:val="0072534B"/>
    <w:rsid w:val="00725924"/>
    <w:rsid w:val="00726964"/>
    <w:rsid w:val="00726A52"/>
    <w:rsid w:val="00726C40"/>
    <w:rsid w:val="00727658"/>
    <w:rsid w:val="00727C43"/>
    <w:rsid w:val="00730070"/>
    <w:rsid w:val="00730152"/>
    <w:rsid w:val="007302A8"/>
    <w:rsid w:val="00730456"/>
    <w:rsid w:val="007304DC"/>
    <w:rsid w:val="00730686"/>
    <w:rsid w:val="00731280"/>
    <w:rsid w:val="00731700"/>
    <w:rsid w:val="00731B38"/>
    <w:rsid w:val="00732814"/>
    <w:rsid w:val="007338F4"/>
    <w:rsid w:val="007340E1"/>
    <w:rsid w:val="00734E8E"/>
    <w:rsid w:val="00735081"/>
    <w:rsid w:val="007353F2"/>
    <w:rsid w:val="007355DD"/>
    <w:rsid w:val="007370F3"/>
    <w:rsid w:val="00737503"/>
    <w:rsid w:val="00737601"/>
    <w:rsid w:val="00737748"/>
    <w:rsid w:val="00737FDA"/>
    <w:rsid w:val="00737FFC"/>
    <w:rsid w:val="007401A0"/>
    <w:rsid w:val="00740336"/>
    <w:rsid w:val="00740646"/>
    <w:rsid w:val="00740A64"/>
    <w:rsid w:val="00740A91"/>
    <w:rsid w:val="00740C49"/>
    <w:rsid w:val="00740D30"/>
    <w:rsid w:val="00741582"/>
    <w:rsid w:val="0074170B"/>
    <w:rsid w:val="0074264D"/>
    <w:rsid w:val="00742FCB"/>
    <w:rsid w:val="00743033"/>
    <w:rsid w:val="00743C0F"/>
    <w:rsid w:val="00743C37"/>
    <w:rsid w:val="00744205"/>
    <w:rsid w:val="00744733"/>
    <w:rsid w:val="00744B8C"/>
    <w:rsid w:val="007451F9"/>
    <w:rsid w:val="007452DC"/>
    <w:rsid w:val="007454BD"/>
    <w:rsid w:val="00745712"/>
    <w:rsid w:val="00746E46"/>
    <w:rsid w:val="0074745D"/>
    <w:rsid w:val="00747794"/>
    <w:rsid w:val="00747800"/>
    <w:rsid w:val="00747FD6"/>
    <w:rsid w:val="00751114"/>
    <w:rsid w:val="007515B6"/>
    <w:rsid w:val="007517AB"/>
    <w:rsid w:val="007523E7"/>
    <w:rsid w:val="0075250D"/>
    <w:rsid w:val="00752655"/>
    <w:rsid w:val="007530F0"/>
    <w:rsid w:val="00753DF7"/>
    <w:rsid w:val="00754622"/>
    <w:rsid w:val="007546CD"/>
    <w:rsid w:val="00755D83"/>
    <w:rsid w:val="00756F4F"/>
    <w:rsid w:val="00757A85"/>
    <w:rsid w:val="00757B92"/>
    <w:rsid w:val="00757D1F"/>
    <w:rsid w:val="00757F42"/>
    <w:rsid w:val="00760BBD"/>
    <w:rsid w:val="00760FAF"/>
    <w:rsid w:val="00761C5C"/>
    <w:rsid w:val="00761ECC"/>
    <w:rsid w:val="00761FFE"/>
    <w:rsid w:val="0076267A"/>
    <w:rsid w:val="00762A32"/>
    <w:rsid w:val="00762A71"/>
    <w:rsid w:val="00762AFB"/>
    <w:rsid w:val="007630E4"/>
    <w:rsid w:val="0076411B"/>
    <w:rsid w:val="0076411F"/>
    <w:rsid w:val="00764624"/>
    <w:rsid w:val="00764F1E"/>
    <w:rsid w:val="00765B85"/>
    <w:rsid w:val="0076682A"/>
    <w:rsid w:val="00766CA3"/>
    <w:rsid w:val="00767707"/>
    <w:rsid w:val="00770BF6"/>
    <w:rsid w:val="00771819"/>
    <w:rsid w:val="00772311"/>
    <w:rsid w:val="00772424"/>
    <w:rsid w:val="00772E34"/>
    <w:rsid w:val="00773167"/>
    <w:rsid w:val="00773AB1"/>
    <w:rsid w:val="00773BA9"/>
    <w:rsid w:val="0077611A"/>
    <w:rsid w:val="007763C7"/>
    <w:rsid w:val="00776883"/>
    <w:rsid w:val="00776ED9"/>
    <w:rsid w:val="007771A6"/>
    <w:rsid w:val="0078098F"/>
    <w:rsid w:val="00780DD6"/>
    <w:rsid w:val="00780F79"/>
    <w:rsid w:val="0078191F"/>
    <w:rsid w:val="00781B04"/>
    <w:rsid w:val="00781BD1"/>
    <w:rsid w:val="0078217C"/>
    <w:rsid w:val="00782305"/>
    <w:rsid w:val="0078267B"/>
    <w:rsid w:val="00782956"/>
    <w:rsid w:val="00782AEC"/>
    <w:rsid w:val="00782F43"/>
    <w:rsid w:val="00782F6E"/>
    <w:rsid w:val="0078364D"/>
    <w:rsid w:val="00783D4C"/>
    <w:rsid w:val="0078569F"/>
    <w:rsid w:val="00785DE1"/>
    <w:rsid w:val="00785E93"/>
    <w:rsid w:val="00786036"/>
    <w:rsid w:val="00786CD4"/>
    <w:rsid w:val="0078715E"/>
    <w:rsid w:val="00787BC1"/>
    <w:rsid w:val="007900E5"/>
    <w:rsid w:val="00790261"/>
    <w:rsid w:val="00790C67"/>
    <w:rsid w:val="00790D0B"/>
    <w:rsid w:val="00791006"/>
    <w:rsid w:val="00791B77"/>
    <w:rsid w:val="00792077"/>
    <w:rsid w:val="00792634"/>
    <w:rsid w:val="00792808"/>
    <w:rsid w:val="0079293C"/>
    <w:rsid w:val="00792AC1"/>
    <w:rsid w:val="007930E9"/>
    <w:rsid w:val="0079337A"/>
    <w:rsid w:val="007935CA"/>
    <w:rsid w:val="00793BEB"/>
    <w:rsid w:val="00793C8D"/>
    <w:rsid w:val="00793F73"/>
    <w:rsid w:val="00794B9F"/>
    <w:rsid w:val="00795538"/>
    <w:rsid w:val="007960CC"/>
    <w:rsid w:val="00796B7D"/>
    <w:rsid w:val="00796F43"/>
    <w:rsid w:val="00796F84"/>
    <w:rsid w:val="007A0770"/>
    <w:rsid w:val="007A09BC"/>
    <w:rsid w:val="007A0E0E"/>
    <w:rsid w:val="007A0E33"/>
    <w:rsid w:val="007A1D18"/>
    <w:rsid w:val="007A22E0"/>
    <w:rsid w:val="007A29E3"/>
    <w:rsid w:val="007A31EA"/>
    <w:rsid w:val="007A3208"/>
    <w:rsid w:val="007A56D0"/>
    <w:rsid w:val="007A5826"/>
    <w:rsid w:val="007A5E95"/>
    <w:rsid w:val="007A5FB1"/>
    <w:rsid w:val="007A6130"/>
    <w:rsid w:val="007A6187"/>
    <w:rsid w:val="007A7171"/>
    <w:rsid w:val="007A7630"/>
    <w:rsid w:val="007A79E6"/>
    <w:rsid w:val="007B0725"/>
    <w:rsid w:val="007B0A2B"/>
    <w:rsid w:val="007B0E41"/>
    <w:rsid w:val="007B1377"/>
    <w:rsid w:val="007B396C"/>
    <w:rsid w:val="007B3E89"/>
    <w:rsid w:val="007B481C"/>
    <w:rsid w:val="007B4E1A"/>
    <w:rsid w:val="007B5060"/>
    <w:rsid w:val="007B59B1"/>
    <w:rsid w:val="007B59C0"/>
    <w:rsid w:val="007B77FB"/>
    <w:rsid w:val="007C0004"/>
    <w:rsid w:val="007C0793"/>
    <w:rsid w:val="007C09D7"/>
    <w:rsid w:val="007C16D4"/>
    <w:rsid w:val="007C1F24"/>
    <w:rsid w:val="007C1F92"/>
    <w:rsid w:val="007C22AB"/>
    <w:rsid w:val="007C241D"/>
    <w:rsid w:val="007C2F26"/>
    <w:rsid w:val="007C4268"/>
    <w:rsid w:val="007C4F6B"/>
    <w:rsid w:val="007C5DFD"/>
    <w:rsid w:val="007C5F74"/>
    <w:rsid w:val="007C608E"/>
    <w:rsid w:val="007C625F"/>
    <w:rsid w:val="007C63FD"/>
    <w:rsid w:val="007C683E"/>
    <w:rsid w:val="007C696D"/>
    <w:rsid w:val="007C6E00"/>
    <w:rsid w:val="007C7574"/>
    <w:rsid w:val="007C7C94"/>
    <w:rsid w:val="007C7CC9"/>
    <w:rsid w:val="007C7D3F"/>
    <w:rsid w:val="007C7D9D"/>
    <w:rsid w:val="007D0ED4"/>
    <w:rsid w:val="007D1B33"/>
    <w:rsid w:val="007D1BAD"/>
    <w:rsid w:val="007D2868"/>
    <w:rsid w:val="007D3CCA"/>
    <w:rsid w:val="007D3F13"/>
    <w:rsid w:val="007D64AA"/>
    <w:rsid w:val="007D74BE"/>
    <w:rsid w:val="007E047F"/>
    <w:rsid w:val="007E23A4"/>
    <w:rsid w:val="007E23D2"/>
    <w:rsid w:val="007E344E"/>
    <w:rsid w:val="007E349C"/>
    <w:rsid w:val="007E3B06"/>
    <w:rsid w:val="007E3ED4"/>
    <w:rsid w:val="007E484F"/>
    <w:rsid w:val="007E4F0E"/>
    <w:rsid w:val="007E509C"/>
    <w:rsid w:val="007E5737"/>
    <w:rsid w:val="007E5895"/>
    <w:rsid w:val="007E60F6"/>
    <w:rsid w:val="007E6171"/>
    <w:rsid w:val="007E68A6"/>
    <w:rsid w:val="007E6BED"/>
    <w:rsid w:val="007E6E78"/>
    <w:rsid w:val="007E7477"/>
    <w:rsid w:val="007E76D0"/>
    <w:rsid w:val="007E777A"/>
    <w:rsid w:val="007E7BC8"/>
    <w:rsid w:val="007E7F9E"/>
    <w:rsid w:val="007F1052"/>
    <w:rsid w:val="007F129D"/>
    <w:rsid w:val="007F1DB6"/>
    <w:rsid w:val="007F1F93"/>
    <w:rsid w:val="007F263D"/>
    <w:rsid w:val="007F2965"/>
    <w:rsid w:val="007F2CD1"/>
    <w:rsid w:val="007F31C2"/>
    <w:rsid w:val="007F32EF"/>
    <w:rsid w:val="007F459A"/>
    <w:rsid w:val="007F46CA"/>
    <w:rsid w:val="007F4C84"/>
    <w:rsid w:val="007F55A9"/>
    <w:rsid w:val="007F5A12"/>
    <w:rsid w:val="007F5C55"/>
    <w:rsid w:val="007F60A2"/>
    <w:rsid w:val="007F68E8"/>
    <w:rsid w:val="007F7035"/>
    <w:rsid w:val="007F7D2D"/>
    <w:rsid w:val="008000C1"/>
    <w:rsid w:val="008009A0"/>
    <w:rsid w:val="00800DF4"/>
    <w:rsid w:val="00801B12"/>
    <w:rsid w:val="00801F6E"/>
    <w:rsid w:val="00802581"/>
    <w:rsid w:val="0080269C"/>
    <w:rsid w:val="00802BDE"/>
    <w:rsid w:val="00803F83"/>
    <w:rsid w:val="00804276"/>
    <w:rsid w:val="00804D74"/>
    <w:rsid w:val="00805162"/>
    <w:rsid w:val="0080659C"/>
    <w:rsid w:val="0080760B"/>
    <w:rsid w:val="008109E8"/>
    <w:rsid w:val="00811A84"/>
    <w:rsid w:val="00813AF2"/>
    <w:rsid w:val="0081422D"/>
    <w:rsid w:val="008146F1"/>
    <w:rsid w:val="00814EFD"/>
    <w:rsid w:val="008161D5"/>
    <w:rsid w:val="00816B78"/>
    <w:rsid w:val="00816D7A"/>
    <w:rsid w:val="008172C9"/>
    <w:rsid w:val="00817559"/>
    <w:rsid w:val="008175E1"/>
    <w:rsid w:val="008177BA"/>
    <w:rsid w:val="00817BCB"/>
    <w:rsid w:val="00820313"/>
    <w:rsid w:val="00820F05"/>
    <w:rsid w:val="00821219"/>
    <w:rsid w:val="0082161B"/>
    <w:rsid w:val="0082202E"/>
    <w:rsid w:val="008222B9"/>
    <w:rsid w:val="00823750"/>
    <w:rsid w:val="008247A0"/>
    <w:rsid w:val="008249DB"/>
    <w:rsid w:val="0082540A"/>
    <w:rsid w:val="008262EA"/>
    <w:rsid w:val="00826B33"/>
    <w:rsid w:val="00826BB2"/>
    <w:rsid w:val="00826DB4"/>
    <w:rsid w:val="00826DC2"/>
    <w:rsid w:val="00826E14"/>
    <w:rsid w:val="008270EC"/>
    <w:rsid w:val="00827A6A"/>
    <w:rsid w:val="0083127D"/>
    <w:rsid w:val="0083220C"/>
    <w:rsid w:val="00832289"/>
    <w:rsid w:val="008330BD"/>
    <w:rsid w:val="0083487D"/>
    <w:rsid w:val="008348E2"/>
    <w:rsid w:val="008350B9"/>
    <w:rsid w:val="008356A3"/>
    <w:rsid w:val="008368CF"/>
    <w:rsid w:val="00837841"/>
    <w:rsid w:val="00837B2E"/>
    <w:rsid w:val="008412F7"/>
    <w:rsid w:val="0084135D"/>
    <w:rsid w:val="008419D3"/>
    <w:rsid w:val="00841B5E"/>
    <w:rsid w:val="00842177"/>
    <w:rsid w:val="00842590"/>
    <w:rsid w:val="0084287B"/>
    <w:rsid w:val="008429EA"/>
    <w:rsid w:val="00842C1D"/>
    <w:rsid w:val="00842D3A"/>
    <w:rsid w:val="008432CB"/>
    <w:rsid w:val="0084390E"/>
    <w:rsid w:val="00844335"/>
    <w:rsid w:val="008447AD"/>
    <w:rsid w:val="00844900"/>
    <w:rsid w:val="00845114"/>
    <w:rsid w:val="0084517A"/>
    <w:rsid w:val="008451A3"/>
    <w:rsid w:val="00845BF8"/>
    <w:rsid w:val="00846FE9"/>
    <w:rsid w:val="0084797B"/>
    <w:rsid w:val="00847F33"/>
    <w:rsid w:val="00850351"/>
    <w:rsid w:val="00851478"/>
    <w:rsid w:val="00851704"/>
    <w:rsid w:val="00851936"/>
    <w:rsid w:val="00851C7E"/>
    <w:rsid w:val="00852196"/>
    <w:rsid w:val="00852468"/>
    <w:rsid w:val="00852CF6"/>
    <w:rsid w:val="00853394"/>
    <w:rsid w:val="008536D4"/>
    <w:rsid w:val="00855140"/>
    <w:rsid w:val="00855251"/>
    <w:rsid w:val="00855A5B"/>
    <w:rsid w:val="00856647"/>
    <w:rsid w:val="00856BBA"/>
    <w:rsid w:val="008573FD"/>
    <w:rsid w:val="00857446"/>
    <w:rsid w:val="00857713"/>
    <w:rsid w:val="00857BD4"/>
    <w:rsid w:val="00857F63"/>
    <w:rsid w:val="008601F5"/>
    <w:rsid w:val="0086188E"/>
    <w:rsid w:val="00861DF2"/>
    <w:rsid w:val="00862DDA"/>
    <w:rsid w:val="008630E0"/>
    <w:rsid w:val="00864049"/>
    <w:rsid w:val="00864711"/>
    <w:rsid w:val="00864821"/>
    <w:rsid w:val="00864E82"/>
    <w:rsid w:val="0086759C"/>
    <w:rsid w:val="008677B4"/>
    <w:rsid w:val="00867D54"/>
    <w:rsid w:val="00870BA3"/>
    <w:rsid w:val="00872BF4"/>
    <w:rsid w:val="00872D3F"/>
    <w:rsid w:val="00873AA3"/>
    <w:rsid w:val="00873CA3"/>
    <w:rsid w:val="0087410D"/>
    <w:rsid w:val="008743B8"/>
    <w:rsid w:val="0087459C"/>
    <w:rsid w:val="00874F0A"/>
    <w:rsid w:val="00875227"/>
    <w:rsid w:val="00875D84"/>
    <w:rsid w:val="00875DAF"/>
    <w:rsid w:val="00876A37"/>
    <w:rsid w:val="00876BD0"/>
    <w:rsid w:val="00876D03"/>
    <w:rsid w:val="00877557"/>
    <w:rsid w:val="00877A1D"/>
    <w:rsid w:val="00877D20"/>
    <w:rsid w:val="00880448"/>
    <w:rsid w:val="0088083F"/>
    <w:rsid w:val="008808E1"/>
    <w:rsid w:val="008819D0"/>
    <w:rsid w:val="00881F7E"/>
    <w:rsid w:val="0088262B"/>
    <w:rsid w:val="008830B3"/>
    <w:rsid w:val="0088407F"/>
    <w:rsid w:val="00884264"/>
    <w:rsid w:val="0088487C"/>
    <w:rsid w:val="0088535D"/>
    <w:rsid w:val="00885E2C"/>
    <w:rsid w:val="008867F7"/>
    <w:rsid w:val="00886EB2"/>
    <w:rsid w:val="00887B4B"/>
    <w:rsid w:val="00890AED"/>
    <w:rsid w:val="00890DDF"/>
    <w:rsid w:val="008911D8"/>
    <w:rsid w:val="008913F2"/>
    <w:rsid w:val="00892246"/>
    <w:rsid w:val="00892692"/>
    <w:rsid w:val="0089401F"/>
    <w:rsid w:val="0089414F"/>
    <w:rsid w:val="0089493C"/>
    <w:rsid w:val="00894B64"/>
    <w:rsid w:val="00895499"/>
    <w:rsid w:val="00895B3A"/>
    <w:rsid w:val="00897476"/>
    <w:rsid w:val="00897577"/>
    <w:rsid w:val="00897A4E"/>
    <w:rsid w:val="008A1088"/>
    <w:rsid w:val="008A1270"/>
    <w:rsid w:val="008A1481"/>
    <w:rsid w:val="008A1C00"/>
    <w:rsid w:val="008A2635"/>
    <w:rsid w:val="008A30FB"/>
    <w:rsid w:val="008A318C"/>
    <w:rsid w:val="008A344D"/>
    <w:rsid w:val="008A3484"/>
    <w:rsid w:val="008A35D9"/>
    <w:rsid w:val="008A37D3"/>
    <w:rsid w:val="008A408B"/>
    <w:rsid w:val="008A40DD"/>
    <w:rsid w:val="008A4971"/>
    <w:rsid w:val="008A556F"/>
    <w:rsid w:val="008A5704"/>
    <w:rsid w:val="008A5F78"/>
    <w:rsid w:val="008A63F9"/>
    <w:rsid w:val="008A7525"/>
    <w:rsid w:val="008A7AAD"/>
    <w:rsid w:val="008A7C6A"/>
    <w:rsid w:val="008B054B"/>
    <w:rsid w:val="008B0599"/>
    <w:rsid w:val="008B0C1D"/>
    <w:rsid w:val="008B0C3C"/>
    <w:rsid w:val="008B16F7"/>
    <w:rsid w:val="008B19FA"/>
    <w:rsid w:val="008B4183"/>
    <w:rsid w:val="008B45EE"/>
    <w:rsid w:val="008B4ADC"/>
    <w:rsid w:val="008B5634"/>
    <w:rsid w:val="008B57C7"/>
    <w:rsid w:val="008B5FED"/>
    <w:rsid w:val="008B68E7"/>
    <w:rsid w:val="008B764F"/>
    <w:rsid w:val="008B7C18"/>
    <w:rsid w:val="008C08FE"/>
    <w:rsid w:val="008C1138"/>
    <w:rsid w:val="008C1339"/>
    <w:rsid w:val="008C1970"/>
    <w:rsid w:val="008C30E3"/>
    <w:rsid w:val="008C36F3"/>
    <w:rsid w:val="008C395B"/>
    <w:rsid w:val="008C3E51"/>
    <w:rsid w:val="008C4575"/>
    <w:rsid w:val="008C4C4E"/>
    <w:rsid w:val="008C4CDD"/>
    <w:rsid w:val="008C5936"/>
    <w:rsid w:val="008C59ED"/>
    <w:rsid w:val="008C5D4E"/>
    <w:rsid w:val="008C5F77"/>
    <w:rsid w:val="008C649A"/>
    <w:rsid w:val="008C70AB"/>
    <w:rsid w:val="008C776B"/>
    <w:rsid w:val="008C77BC"/>
    <w:rsid w:val="008C79DB"/>
    <w:rsid w:val="008D0461"/>
    <w:rsid w:val="008D0C90"/>
    <w:rsid w:val="008D1570"/>
    <w:rsid w:val="008D182B"/>
    <w:rsid w:val="008D1E59"/>
    <w:rsid w:val="008D286B"/>
    <w:rsid w:val="008D29C9"/>
    <w:rsid w:val="008D2CE5"/>
    <w:rsid w:val="008D3BFC"/>
    <w:rsid w:val="008D4782"/>
    <w:rsid w:val="008D4F0B"/>
    <w:rsid w:val="008D50F0"/>
    <w:rsid w:val="008D5918"/>
    <w:rsid w:val="008D5C11"/>
    <w:rsid w:val="008D692C"/>
    <w:rsid w:val="008D6EC8"/>
    <w:rsid w:val="008D7787"/>
    <w:rsid w:val="008D79FE"/>
    <w:rsid w:val="008D7C7D"/>
    <w:rsid w:val="008D7D2E"/>
    <w:rsid w:val="008E02F4"/>
    <w:rsid w:val="008E05B6"/>
    <w:rsid w:val="008E0776"/>
    <w:rsid w:val="008E12AA"/>
    <w:rsid w:val="008E13D0"/>
    <w:rsid w:val="008E17D8"/>
    <w:rsid w:val="008E23AB"/>
    <w:rsid w:val="008E2582"/>
    <w:rsid w:val="008E2FA7"/>
    <w:rsid w:val="008E3308"/>
    <w:rsid w:val="008E33E4"/>
    <w:rsid w:val="008E3956"/>
    <w:rsid w:val="008E3B9B"/>
    <w:rsid w:val="008E3F51"/>
    <w:rsid w:val="008E3FF4"/>
    <w:rsid w:val="008E4615"/>
    <w:rsid w:val="008E473B"/>
    <w:rsid w:val="008E618F"/>
    <w:rsid w:val="008E6F35"/>
    <w:rsid w:val="008E6FD7"/>
    <w:rsid w:val="008E740D"/>
    <w:rsid w:val="008E7C91"/>
    <w:rsid w:val="008F02E1"/>
    <w:rsid w:val="008F0873"/>
    <w:rsid w:val="008F0B56"/>
    <w:rsid w:val="008F0BCB"/>
    <w:rsid w:val="008F22CF"/>
    <w:rsid w:val="008F2666"/>
    <w:rsid w:val="008F2BEA"/>
    <w:rsid w:val="008F399F"/>
    <w:rsid w:val="008F4E17"/>
    <w:rsid w:val="008F5DD1"/>
    <w:rsid w:val="008F5F57"/>
    <w:rsid w:val="008F61BF"/>
    <w:rsid w:val="008F6EEF"/>
    <w:rsid w:val="008F6FED"/>
    <w:rsid w:val="008F700A"/>
    <w:rsid w:val="008F700F"/>
    <w:rsid w:val="009010CA"/>
    <w:rsid w:val="009019AC"/>
    <w:rsid w:val="009020E6"/>
    <w:rsid w:val="00902802"/>
    <w:rsid w:val="00902C55"/>
    <w:rsid w:val="009036EC"/>
    <w:rsid w:val="00903E1D"/>
    <w:rsid w:val="009043E3"/>
    <w:rsid w:val="00904610"/>
    <w:rsid w:val="00904F1E"/>
    <w:rsid w:val="00904F74"/>
    <w:rsid w:val="0090610D"/>
    <w:rsid w:val="009071BA"/>
    <w:rsid w:val="00907B6F"/>
    <w:rsid w:val="00910545"/>
    <w:rsid w:val="00910683"/>
    <w:rsid w:val="009106AC"/>
    <w:rsid w:val="00910904"/>
    <w:rsid w:val="00911CE3"/>
    <w:rsid w:val="009121B9"/>
    <w:rsid w:val="00912D2A"/>
    <w:rsid w:val="0091358C"/>
    <w:rsid w:val="00913A42"/>
    <w:rsid w:val="0091426F"/>
    <w:rsid w:val="0091460A"/>
    <w:rsid w:val="0091497D"/>
    <w:rsid w:val="00914E37"/>
    <w:rsid w:val="009151F5"/>
    <w:rsid w:val="009154C8"/>
    <w:rsid w:val="009163E3"/>
    <w:rsid w:val="0091688F"/>
    <w:rsid w:val="00916E81"/>
    <w:rsid w:val="00917184"/>
    <w:rsid w:val="00917419"/>
    <w:rsid w:val="00917527"/>
    <w:rsid w:val="00917645"/>
    <w:rsid w:val="00917C4F"/>
    <w:rsid w:val="00917FB3"/>
    <w:rsid w:val="0092124E"/>
    <w:rsid w:val="009213ED"/>
    <w:rsid w:val="009227C4"/>
    <w:rsid w:val="00922EBA"/>
    <w:rsid w:val="00922FF9"/>
    <w:rsid w:val="0092313B"/>
    <w:rsid w:val="00923817"/>
    <w:rsid w:val="00924337"/>
    <w:rsid w:val="009245A4"/>
    <w:rsid w:val="00924955"/>
    <w:rsid w:val="00925F76"/>
    <w:rsid w:val="00925FDC"/>
    <w:rsid w:val="00926095"/>
    <w:rsid w:val="00926410"/>
    <w:rsid w:val="00926476"/>
    <w:rsid w:val="00926ECE"/>
    <w:rsid w:val="0093141E"/>
    <w:rsid w:val="00931513"/>
    <w:rsid w:val="00931A6C"/>
    <w:rsid w:val="00931B56"/>
    <w:rsid w:val="009320D1"/>
    <w:rsid w:val="00933701"/>
    <w:rsid w:val="0093586E"/>
    <w:rsid w:val="00935959"/>
    <w:rsid w:val="00935D80"/>
    <w:rsid w:val="00936A18"/>
    <w:rsid w:val="00936BD2"/>
    <w:rsid w:val="00936FA5"/>
    <w:rsid w:val="00937537"/>
    <w:rsid w:val="0093777B"/>
    <w:rsid w:val="0093794B"/>
    <w:rsid w:val="00940201"/>
    <w:rsid w:val="009405D7"/>
    <w:rsid w:val="0094145A"/>
    <w:rsid w:val="00941B85"/>
    <w:rsid w:val="00941C0B"/>
    <w:rsid w:val="0094220C"/>
    <w:rsid w:val="009425BA"/>
    <w:rsid w:val="009430AD"/>
    <w:rsid w:val="00944078"/>
    <w:rsid w:val="00944D8C"/>
    <w:rsid w:val="0094545A"/>
    <w:rsid w:val="009464A3"/>
    <w:rsid w:val="00946895"/>
    <w:rsid w:val="0094689A"/>
    <w:rsid w:val="00946D93"/>
    <w:rsid w:val="00946E7A"/>
    <w:rsid w:val="00946F52"/>
    <w:rsid w:val="009470A7"/>
    <w:rsid w:val="00947152"/>
    <w:rsid w:val="00947C2B"/>
    <w:rsid w:val="00947D48"/>
    <w:rsid w:val="009505FE"/>
    <w:rsid w:val="00950B5E"/>
    <w:rsid w:val="00950D35"/>
    <w:rsid w:val="00951D1E"/>
    <w:rsid w:val="009521E9"/>
    <w:rsid w:val="00952647"/>
    <w:rsid w:val="00953F89"/>
    <w:rsid w:val="009546BB"/>
    <w:rsid w:val="0095487F"/>
    <w:rsid w:val="00954BED"/>
    <w:rsid w:val="00955521"/>
    <w:rsid w:val="009567C3"/>
    <w:rsid w:val="009569AE"/>
    <w:rsid w:val="00956E77"/>
    <w:rsid w:val="00956F99"/>
    <w:rsid w:val="009573CA"/>
    <w:rsid w:val="0095789B"/>
    <w:rsid w:val="009579F5"/>
    <w:rsid w:val="00957F90"/>
    <w:rsid w:val="00960542"/>
    <w:rsid w:val="00960554"/>
    <w:rsid w:val="00960FE9"/>
    <w:rsid w:val="00961025"/>
    <w:rsid w:val="00961104"/>
    <w:rsid w:val="0096238C"/>
    <w:rsid w:val="0096289F"/>
    <w:rsid w:val="00962ADE"/>
    <w:rsid w:val="00962CD9"/>
    <w:rsid w:val="0096328D"/>
    <w:rsid w:val="009633FF"/>
    <w:rsid w:val="0096406D"/>
    <w:rsid w:val="00964418"/>
    <w:rsid w:val="0096499A"/>
    <w:rsid w:val="00964FEB"/>
    <w:rsid w:val="009651E7"/>
    <w:rsid w:val="00965421"/>
    <w:rsid w:val="0096577F"/>
    <w:rsid w:val="00965F53"/>
    <w:rsid w:val="009667C2"/>
    <w:rsid w:val="0097045E"/>
    <w:rsid w:val="00970623"/>
    <w:rsid w:val="00970C92"/>
    <w:rsid w:val="00971127"/>
    <w:rsid w:val="0097116C"/>
    <w:rsid w:val="009716F2"/>
    <w:rsid w:val="00971722"/>
    <w:rsid w:val="00971A86"/>
    <w:rsid w:val="00971B89"/>
    <w:rsid w:val="00972550"/>
    <w:rsid w:val="00972DDD"/>
    <w:rsid w:val="00973173"/>
    <w:rsid w:val="009750B3"/>
    <w:rsid w:val="00975319"/>
    <w:rsid w:val="009755F7"/>
    <w:rsid w:val="00975A8D"/>
    <w:rsid w:val="00975BF3"/>
    <w:rsid w:val="00975ECE"/>
    <w:rsid w:val="0097612F"/>
    <w:rsid w:val="00976AA9"/>
    <w:rsid w:val="0097746C"/>
    <w:rsid w:val="00977D07"/>
    <w:rsid w:val="00977DAD"/>
    <w:rsid w:val="0098063B"/>
    <w:rsid w:val="0098101B"/>
    <w:rsid w:val="009811BB"/>
    <w:rsid w:val="009814E3"/>
    <w:rsid w:val="0098200C"/>
    <w:rsid w:val="00982186"/>
    <w:rsid w:val="0098240C"/>
    <w:rsid w:val="00983270"/>
    <w:rsid w:val="009834C0"/>
    <w:rsid w:val="009857A6"/>
    <w:rsid w:val="009860EC"/>
    <w:rsid w:val="00986322"/>
    <w:rsid w:val="00986F81"/>
    <w:rsid w:val="00987472"/>
    <w:rsid w:val="00987D98"/>
    <w:rsid w:val="009900FE"/>
    <w:rsid w:val="00991C3E"/>
    <w:rsid w:val="00991C82"/>
    <w:rsid w:val="00991EA4"/>
    <w:rsid w:val="00991FCF"/>
    <w:rsid w:val="00992EEB"/>
    <w:rsid w:val="0099390F"/>
    <w:rsid w:val="00993E35"/>
    <w:rsid w:val="0099421A"/>
    <w:rsid w:val="00994E67"/>
    <w:rsid w:val="009957D8"/>
    <w:rsid w:val="0099666F"/>
    <w:rsid w:val="009969DE"/>
    <w:rsid w:val="00997B60"/>
    <w:rsid w:val="00997E4A"/>
    <w:rsid w:val="00997EC5"/>
    <w:rsid w:val="009A08C0"/>
    <w:rsid w:val="009A1715"/>
    <w:rsid w:val="009A25A4"/>
    <w:rsid w:val="009A2BC9"/>
    <w:rsid w:val="009A2FB2"/>
    <w:rsid w:val="009A309C"/>
    <w:rsid w:val="009A3C08"/>
    <w:rsid w:val="009A3DCE"/>
    <w:rsid w:val="009A4CA3"/>
    <w:rsid w:val="009A53AC"/>
    <w:rsid w:val="009A55C5"/>
    <w:rsid w:val="009A750B"/>
    <w:rsid w:val="009A7C6C"/>
    <w:rsid w:val="009B04C6"/>
    <w:rsid w:val="009B04E3"/>
    <w:rsid w:val="009B0A53"/>
    <w:rsid w:val="009B0D0F"/>
    <w:rsid w:val="009B1078"/>
    <w:rsid w:val="009B10A3"/>
    <w:rsid w:val="009B1E0A"/>
    <w:rsid w:val="009B23D7"/>
    <w:rsid w:val="009B2A2A"/>
    <w:rsid w:val="009B2CF2"/>
    <w:rsid w:val="009B3222"/>
    <w:rsid w:val="009B3D78"/>
    <w:rsid w:val="009B3FE3"/>
    <w:rsid w:val="009B426C"/>
    <w:rsid w:val="009B4C8F"/>
    <w:rsid w:val="009B5D7A"/>
    <w:rsid w:val="009B686C"/>
    <w:rsid w:val="009B73BD"/>
    <w:rsid w:val="009B7A81"/>
    <w:rsid w:val="009B7B14"/>
    <w:rsid w:val="009C0DE3"/>
    <w:rsid w:val="009C0DEE"/>
    <w:rsid w:val="009C2952"/>
    <w:rsid w:val="009C29F1"/>
    <w:rsid w:val="009C2DDB"/>
    <w:rsid w:val="009C3F4D"/>
    <w:rsid w:val="009C4A47"/>
    <w:rsid w:val="009C4C35"/>
    <w:rsid w:val="009C4D6C"/>
    <w:rsid w:val="009C5357"/>
    <w:rsid w:val="009C53B6"/>
    <w:rsid w:val="009C6421"/>
    <w:rsid w:val="009C7875"/>
    <w:rsid w:val="009C7AE5"/>
    <w:rsid w:val="009C7D5E"/>
    <w:rsid w:val="009D03BA"/>
    <w:rsid w:val="009D1063"/>
    <w:rsid w:val="009D1B75"/>
    <w:rsid w:val="009D1C0E"/>
    <w:rsid w:val="009D291A"/>
    <w:rsid w:val="009D29A7"/>
    <w:rsid w:val="009D37D4"/>
    <w:rsid w:val="009D3F6E"/>
    <w:rsid w:val="009D40A7"/>
    <w:rsid w:val="009D4919"/>
    <w:rsid w:val="009D4999"/>
    <w:rsid w:val="009D4A18"/>
    <w:rsid w:val="009D4B95"/>
    <w:rsid w:val="009D4E2C"/>
    <w:rsid w:val="009D5DDE"/>
    <w:rsid w:val="009D5ED5"/>
    <w:rsid w:val="009D5FAE"/>
    <w:rsid w:val="009D669E"/>
    <w:rsid w:val="009D78A7"/>
    <w:rsid w:val="009D78AC"/>
    <w:rsid w:val="009D7C13"/>
    <w:rsid w:val="009E0205"/>
    <w:rsid w:val="009E085A"/>
    <w:rsid w:val="009E0BF5"/>
    <w:rsid w:val="009E107D"/>
    <w:rsid w:val="009E1D35"/>
    <w:rsid w:val="009E217C"/>
    <w:rsid w:val="009E21A2"/>
    <w:rsid w:val="009E26F4"/>
    <w:rsid w:val="009E2BAD"/>
    <w:rsid w:val="009E2C54"/>
    <w:rsid w:val="009E338C"/>
    <w:rsid w:val="009E38E2"/>
    <w:rsid w:val="009E3DF3"/>
    <w:rsid w:val="009E44AA"/>
    <w:rsid w:val="009E46B9"/>
    <w:rsid w:val="009E49BB"/>
    <w:rsid w:val="009E55D9"/>
    <w:rsid w:val="009E5622"/>
    <w:rsid w:val="009E586D"/>
    <w:rsid w:val="009E63B1"/>
    <w:rsid w:val="009E63B6"/>
    <w:rsid w:val="009E67DE"/>
    <w:rsid w:val="009E72C7"/>
    <w:rsid w:val="009E791C"/>
    <w:rsid w:val="009E7CA8"/>
    <w:rsid w:val="009E7E1D"/>
    <w:rsid w:val="009E7F4A"/>
    <w:rsid w:val="009F00AE"/>
    <w:rsid w:val="009F129F"/>
    <w:rsid w:val="009F13CA"/>
    <w:rsid w:val="009F1406"/>
    <w:rsid w:val="009F17EC"/>
    <w:rsid w:val="009F25B6"/>
    <w:rsid w:val="009F2696"/>
    <w:rsid w:val="009F3126"/>
    <w:rsid w:val="009F3A07"/>
    <w:rsid w:val="009F3A3B"/>
    <w:rsid w:val="009F3C96"/>
    <w:rsid w:val="009F3F84"/>
    <w:rsid w:val="009F46DE"/>
    <w:rsid w:val="009F4BF0"/>
    <w:rsid w:val="009F596A"/>
    <w:rsid w:val="009F63C6"/>
    <w:rsid w:val="009F763A"/>
    <w:rsid w:val="00A002B0"/>
    <w:rsid w:val="00A00F8D"/>
    <w:rsid w:val="00A0112A"/>
    <w:rsid w:val="00A012F4"/>
    <w:rsid w:val="00A015A2"/>
    <w:rsid w:val="00A01BBC"/>
    <w:rsid w:val="00A01C3A"/>
    <w:rsid w:val="00A02ABC"/>
    <w:rsid w:val="00A03499"/>
    <w:rsid w:val="00A04D00"/>
    <w:rsid w:val="00A05232"/>
    <w:rsid w:val="00A06061"/>
    <w:rsid w:val="00A06164"/>
    <w:rsid w:val="00A07183"/>
    <w:rsid w:val="00A0728F"/>
    <w:rsid w:val="00A0760F"/>
    <w:rsid w:val="00A07E3E"/>
    <w:rsid w:val="00A07ED5"/>
    <w:rsid w:val="00A100E8"/>
    <w:rsid w:val="00A10935"/>
    <w:rsid w:val="00A10E8F"/>
    <w:rsid w:val="00A11885"/>
    <w:rsid w:val="00A119EF"/>
    <w:rsid w:val="00A11AF7"/>
    <w:rsid w:val="00A11EDB"/>
    <w:rsid w:val="00A12057"/>
    <w:rsid w:val="00A125BF"/>
    <w:rsid w:val="00A13381"/>
    <w:rsid w:val="00A13415"/>
    <w:rsid w:val="00A14012"/>
    <w:rsid w:val="00A144A3"/>
    <w:rsid w:val="00A148F2"/>
    <w:rsid w:val="00A149C3"/>
    <w:rsid w:val="00A15121"/>
    <w:rsid w:val="00A15652"/>
    <w:rsid w:val="00A15796"/>
    <w:rsid w:val="00A15ECE"/>
    <w:rsid w:val="00A16019"/>
    <w:rsid w:val="00A16A94"/>
    <w:rsid w:val="00A202E7"/>
    <w:rsid w:val="00A20D15"/>
    <w:rsid w:val="00A2293C"/>
    <w:rsid w:val="00A22969"/>
    <w:rsid w:val="00A22A11"/>
    <w:rsid w:val="00A23473"/>
    <w:rsid w:val="00A237D5"/>
    <w:rsid w:val="00A2454A"/>
    <w:rsid w:val="00A2470F"/>
    <w:rsid w:val="00A24843"/>
    <w:rsid w:val="00A2497D"/>
    <w:rsid w:val="00A250ED"/>
    <w:rsid w:val="00A25616"/>
    <w:rsid w:val="00A303EC"/>
    <w:rsid w:val="00A30669"/>
    <w:rsid w:val="00A308DB"/>
    <w:rsid w:val="00A3100A"/>
    <w:rsid w:val="00A3114E"/>
    <w:rsid w:val="00A31291"/>
    <w:rsid w:val="00A313B5"/>
    <w:rsid w:val="00A31A82"/>
    <w:rsid w:val="00A31F23"/>
    <w:rsid w:val="00A3265B"/>
    <w:rsid w:val="00A32EFF"/>
    <w:rsid w:val="00A33CAB"/>
    <w:rsid w:val="00A342B8"/>
    <w:rsid w:val="00A34E12"/>
    <w:rsid w:val="00A35699"/>
    <w:rsid w:val="00A357FA"/>
    <w:rsid w:val="00A35E09"/>
    <w:rsid w:val="00A35E38"/>
    <w:rsid w:val="00A36BD2"/>
    <w:rsid w:val="00A36C95"/>
    <w:rsid w:val="00A36ED1"/>
    <w:rsid w:val="00A37723"/>
    <w:rsid w:val="00A37FB2"/>
    <w:rsid w:val="00A40321"/>
    <w:rsid w:val="00A4067D"/>
    <w:rsid w:val="00A40758"/>
    <w:rsid w:val="00A409D4"/>
    <w:rsid w:val="00A40B6E"/>
    <w:rsid w:val="00A422E0"/>
    <w:rsid w:val="00A4241B"/>
    <w:rsid w:val="00A424AF"/>
    <w:rsid w:val="00A42D7D"/>
    <w:rsid w:val="00A43395"/>
    <w:rsid w:val="00A4410C"/>
    <w:rsid w:val="00A453CE"/>
    <w:rsid w:val="00A459D6"/>
    <w:rsid w:val="00A45A13"/>
    <w:rsid w:val="00A45E43"/>
    <w:rsid w:val="00A50AA5"/>
    <w:rsid w:val="00A50ED3"/>
    <w:rsid w:val="00A51F0A"/>
    <w:rsid w:val="00A521D5"/>
    <w:rsid w:val="00A525B1"/>
    <w:rsid w:val="00A52BC5"/>
    <w:rsid w:val="00A52DB4"/>
    <w:rsid w:val="00A52E83"/>
    <w:rsid w:val="00A53602"/>
    <w:rsid w:val="00A55796"/>
    <w:rsid w:val="00A56F9C"/>
    <w:rsid w:val="00A57429"/>
    <w:rsid w:val="00A5757B"/>
    <w:rsid w:val="00A57A12"/>
    <w:rsid w:val="00A57B2D"/>
    <w:rsid w:val="00A60098"/>
    <w:rsid w:val="00A602F4"/>
    <w:rsid w:val="00A609E1"/>
    <w:rsid w:val="00A60A04"/>
    <w:rsid w:val="00A60FA1"/>
    <w:rsid w:val="00A6108B"/>
    <w:rsid w:val="00A61ACB"/>
    <w:rsid w:val="00A61EF7"/>
    <w:rsid w:val="00A62A3E"/>
    <w:rsid w:val="00A62AE4"/>
    <w:rsid w:val="00A63680"/>
    <w:rsid w:val="00A657FF"/>
    <w:rsid w:val="00A66483"/>
    <w:rsid w:val="00A66EE4"/>
    <w:rsid w:val="00A672EB"/>
    <w:rsid w:val="00A67711"/>
    <w:rsid w:val="00A67789"/>
    <w:rsid w:val="00A67E84"/>
    <w:rsid w:val="00A70A73"/>
    <w:rsid w:val="00A71050"/>
    <w:rsid w:val="00A714A2"/>
    <w:rsid w:val="00A7270D"/>
    <w:rsid w:val="00A7455E"/>
    <w:rsid w:val="00A74C98"/>
    <w:rsid w:val="00A75467"/>
    <w:rsid w:val="00A75624"/>
    <w:rsid w:val="00A75DDC"/>
    <w:rsid w:val="00A760E0"/>
    <w:rsid w:val="00A7610E"/>
    <w:rsid w:val="00A76C32"/>
    <w:rsid w:val="00A770E2"/>
    <w:rsid w:val="00A77215"/>
    <w:rsid w:val="00A77359"/>
    <w:rsid w:val="00A802C1"/>
    <w:rsid w:val="00A816FE"/>
    <w:rsid w:val="00A81987"/>
    <w:rsid w:val="00A81B12"/>
    <w:rsid w:val="00A8216D"/>
    <w:rsid w:val="00A824F2"/>
    <w:rsid w:val="00A826CD"/>
    <w:rsid w:val="00A82714"/>
    <w:rsid w:val="00A82B2C"/>
    <w:rsid w:val="00A82CC7"/>
    <w:rsid w:val="00A83317"/>
    <w:rsid w:val="00A83F2D"/>
    <w:rsid w:val="00A84162"/>
    <w:rsid w:val="00A8427E"/>
    <w:rsid w:val="00A844D0"/>
    <w:rsid w:val="00A84719"/>
    <w:rsid w:val="00A84CD7"/>
    <w:rsid w:val="00A85424"/>
    <w:rsid w:val="00A86072"/>
    <w:rsid w:val="00A86EB2"/>
    <w:rsid w:val="00A902AD"/>
    <w:rsid w:val="00A903A9"/>
    <w:rsid w:val="00A90693"/>
    <w:rsid w:val="00A9087A"/>
    <w:rsid w:val="00A91580"/>
    <w:rsid w:val="00A91615"/>
    <w:rsid w:val="00A916B9"/>
    <w:rsid w:val="00A9192A"/>
    <w:rsid w:val="00A928DC"/>
    <w:rsid w:val="00A92E9D"/>
    <w:rsid w:val="00A9329A"/>
    <w:rsid w:val="00A94159"/>
    <w:rsid w:val="00A941A1"/>
    <w:rsid w:val="00A94262"/>
    <w:rsid w:val="00A944D5"/>
    <w:rsid w:val="00A94871"/>
    <w:rsid w:val="00A9489D"/>
    <w:rsid w:val="00A94963"/>
    <w:rsid w:val="00A955CA"/>
    <w:rsid w:val="00A96504"/>
    <w:rsid w:val="00A96CFB"/>
    <w:rsid w:val="00A971E4"/>
    <w:rsid w:val="00AA0877"/>
    <w:rsid w:val="00AA11C1"/>
    <w:rsid w:val="00AA1201"/>
    <w:rsid w:val="00AA1F25"/>
    <w:rsid w:val="00AA4A5B"/>
    <w:rsid w:val="00AA4E5F"/>
    <w:rsid w:val="00AA4F6B"/>
    <w:rsid w:val="00AA59AD"/>
    <w:rsid w:val="00AA5FBF"/>
    <w:rsid w:val="00AB0737"/>
    <w:rsid w:val="00AB0E9B"/>
    <w:rsid w:val="00AB1B19"/>
    <w:rsid w:val="00AB28E7"/>
    <w:rsid w:val="00AB29B0"/>
    <w:rsid w:val="00AB3567"/>
    <w:rsid w:val="00AB3B27"/>
    <w:rsid w:val="00AB41FE"/>
    <w:rsid w:val="00AB5823"/>
    <w:rsid w:val="00AB5C05"/>
    <w:rsid w:val="00AB5DB3"/>
    <w:rsid w:val="00AB5F40"/>
    <w:rsid w:val="00AB6388"/>
    <w:rsid w:val="00AB6835"/>
    <w:rsid w:val="00AB6FDA"/>
    <w:rsid w:val="00AB71E8"/>
    <w:rsid w:val="00AB7BFD"/>
    <w:rsid w:val="00AC032E"/>
    <w:rsid w:val="00AC1244"/>
    <w:rsid w:val="00AC1747"/>
    <w:rsid w:val="00AC1CBA"/>
    <w:rsid w:val="00AC2E6B"/>
    <w:rsid w:val="00AC3259"/>
    <w:rsid w:val="00AC384D"/>
    <w:rsid w:val="00AC3B61"/>
    <w:rsid w:val="00AC3E67"/>
    <w:rsid w:val="00AC47F7"/>
    <w:rsid w:val="00AC611D"/>
    <w:rsid w:val="00AC63B8"/>
    <w:rsid w:val="00AC644A"/>
    <w:rsid w:val="00AC64EE"/>
    <w:rsid w:val="00AC6791"/>
    <w:rsid w:val="00AC697C"/>
    <w:rsid w:val="00AD0FD9"/>
    <w:rsid w:val="00AD2568"/>
    <w:rsid w:val="00AD36B2"/>
    <w:rsid w:val="00AD3A6E"/>
    <w:rsid w:val="00AD3DF6"/>
    <w:rsid w:val="00AD3EC7"/>
    <w:rsid w:val="00AD4058"/>
    <w:rsid w:val="00AD44E8"/>
    <w:rsid w:val="00AD46B9"/>
    <w:rsid w:val="00AD46CB"/>
    <w:rsid w:val="00AD4E29"/>
    <w:rsid w:val="00AD5645"/>
    <w:rsid w:val="00AD597E"/>
    <w:rsid w:val="00AD622A"/>
    <w:rsid w:val="00AD6941"/>
    <w:rsid w:val="00AD73E2"/>
    <w:rsid w:val="00AE08D1"/>
    <w:rsid w:val="00AE0C4D"/>
    <w:rsid w:val="00AE0E5F"/>
    <w:rsid w:val="00AE1209"/>
    <w:rsid w:val="00AE21FF"/>
    <w:rsid w:val="00AE2958"/>
    <w:rsid w:val="00AE37C4"/>
    <w:rsid w:val="00AE38CB"/>
    <w:rsid w:val="00AE44A6"/>
    <w:rsid w:val="00AE56D5"/>
    <w:rsid w:val="00AE6973"/>
    <w:rsid w:val="00AE6ADD"/>
    <w:rsid w:val="00AF0604"/>
    <w:rsid w:val="00AF0D7A"/>
    <w:rsid w:val="00AF0E10"/>
    <w:rsid w:val="00AF1589"/>
    <w:rsid w:val="00AF160D"/>
    <w:rsid w:val="00AF1926"/>
    <w:rsid w:val="00AF1AE5"/>
    <w:rsid w:val="00AF1BA7"/>
    <w:rsid w:val="00AF2427"/>
    <w:rsid w:val="00AF29F9"/>
    <w:rsid w:val="00AF2CF9"/>
    <w:rsid w:val="00AF2E7F"/>
    <w:rsid w:val="00AF3E2D"/>
    <w:rsid w:val="00AF4578"/>
    <w:rsid w:val="00AF4E36"/>
    <w:rsid w:val="00AF4E95"/>
    <w:rsid w:val="00AF53C6"/>
    <w:rsid w:val="00AF5746"/>
    <w:rsid w:val="00AF5DE2"/>
    <w:rsid w:val="00AF6BCB"/>
    <w:rsid w:val="00AF73EC"/>
    <w:rsid w:val="00B000EE"/>
    <w:rsid w:val="00B00112"/>
    <w:rsid w:val="00B006CE"/>
    <w:rsid w:val="00B0135B"/>
    <w:rsid w:val="00B02CAA"/>
    <w:rsid w:val="00B034D2"/>
    <w:rsid w:val="00B03B61"/>
    <w:rsid w:val="00B05199"/>
    <w:rsid w:val="00B0522F"/>
    <w:rsid w:val="00B05B04"/>
    <w:rsid w:val="00B06CA6"/>
    <w:rsid w:val="00B06DE7"/>
    <w:rsid w:val="00B078E0"/>
    <w:rsid w:val="00B07924"/>
    <w:rsid w:val="00B079AA"/>
    <w:rsid w:val="00B10692"/>
    <w:rsid w:val="00B10D4D"/>
    <w:rsid w:val="00B1105E"/>
    <w:rsid w:val="00B117D9"/>
    <w:rsid w:val="00B11E27"/>
    <w:rsid w:val="00B122AE"/>
    <w:rsid w:val="00B124A3"/>
    <w:rsid w:val="00B12C06"/>
    <w:rsid w:val="00B13127"/>
    <w:rsid w:val="00B13495"/>
    <w:rsid w:val="00B143D5"/>
    <w:rsid w:val="00B14F80"/>
    <w:rsid w:val="00B161C1"/>
    <w:rsid w:val="00B1650C"/>
    <w:rsid w:val="00B16CC7"/>
    <w:rsid w:val="00B1729B"/>
    <w:rsid w:val="00B1740B"/>
    <w:rsid w:val="00B2077D"/>
    <w:rsid w:val="00B213FB"/>
    <w:rsid w:val="00B21864"/>
    <w:rsid w:val="00B21879"/>
    <w:rsid w:val="00B220CF"/>
    <w:rsid w:val="00B222DD"/>
    <w:rsid w:val="00B225F3"/>
    <w:rsid w:val="00B2283B"/>
    <w:rsid w:val="00B22D9D"/>
    <w:rsid w:val="00B2310D"/>
    <w:rsid w:val="00B2320D"/>
    <w:rsid w:val="00B233DD"/>
    <w:rsid w:val="00B23519"/>
    <w:rsid w:val="00B23658"/>
    <w:rsid w:val="00B23AEF"/>
    <w:rsid w:val="00B24325"/>
    <w:rsid w:val="00B25F14"/>
    <w:rsid w:val="00B261CB"/>
    <w:rsid w:val="00B26A4F"/>
    <w:rsid w:val="00B27058"/>
    <w:rsid w:val="00B27DFD"/>
    <w:rsid w:val="00B27FA2"/>
    <w:rsid w:val="00B3061D"/>
    <w:rsid w:val="00B306E0"/>
    <w:rsid w:val="00B30EE9"/>
    <w:rsid w:val="00B3173B"/>
    <w:rsid w:val="00B3177A"/>
    <w:rsid w:val="00B32E0B"/>
    <w:rsid w:val="00B33E44"/>
    <w:rsid w:val="00B34059"/>
    <w:rsid w:val="00B343EA"/>
    <w:rsid w:val="00B347EC"/>
    <w:rsid w:val="00B34A7C"/>
    <w:rsid w:val="00B34DD9"/>
    <w:rsid w:val="00B34FD8"/>
    <w:rsid w:val="00B35522"/>
    <w:rsid w:val="00B35640"/>
    <w:rsid w:val="00B3610E"/>
    <w:rsid w:val="00B3686E"/>
    <w:rsid w:val="00B377C9"/>
    <w:rsid w:val="00B403A4"/>
    <w:rsid w:val="00B40BCB"/>
    <w:rsid w:val="00B41C0E"/>
    <w:rsid w:val="00B4278D"/>
    <w:rsid w:val="00B42892"/>
    <w:rsid w:val="00B43220"/>
    <w:rsid w:val="00B43ED7"/>
    <w:rsid w:val="00B43F7C"/>
    <w:rsid w:val="00B4410F"/>
    <w:rsid w:val="00B4416E"/>
    <w:rsid w:val="00B44FFF"/>
    <w:rsid w:val="00B45053"/>
    <w:rsid w:val="00B452C6"/>
    <w:rsid w:val="00B45421"/>
    <w:rsid w:val="00B454C7"/>
    <w:rsid w:val="00B45B3F"/>
    <w:rsid w:val="00B4689A"/>
    <w:rsid w:val="00B46B7E"/>
    <w:rsid w:val="00B46CF8"/>
    <w:rsid w:val="00B505A7"/>
    <w:rsid w:val="00B5156C"/>
    <w:rsid w:val="00B51A2E"/>
    <w:rsid w:val="00B51FF4"/>
    <w:rsid w:val="00B526D9"/>
    <w:rsid w:val="00B527C1"/>
    <w:rsid w:val="00B52F3D"/>
    <w:rsid w:val="00B530D2"/>
    <w:rsid w:val="00B533B7"/>
    <w:rsid w:val="00B5351B"/>
    <w:rsid w:val="00B53B92"/>
    <w:rsid w:val="00B53F8A"/>
    <w:rsid w:val="00B54182"/>
    <w:rsid w:val="00B54508"/>
    <w:rsid w:val="00B54600"/>
    <w:rsid w:val="00B547CB"/>
    <w:rsid w:val="00B5497E"/>
    <w:rsid w:val="00B54D17"/>
    <w:rsid w:val="00B553CB"/>
    <w:rsid w:val="00B555B1"/>
    <w:rsid w:val="00B55AF4"/>
    <w:rsid w:val="00B564A8"/>
    <w:rsid w:val="00B571B1"/>
    <w:rsid w:val="00B57218"/>
    <w:rsid w:val="00B573B1"/>
    <w:rsid w:val="00B576B4"/>
    <w:rsid w:val="00B57942"/>
    <w:rsid w:val="00B57AF6"/>
    <w:rsid w:val="00B57E13"/>
    <w:rsid w:val="00B6067E"/>
    <w:rsid w:val="00B60DF2"/>
    <w:rsid w:val="00B61180"/>
    <w:rsid w:val="00B6225D"/>
    <w:rsid w:val="00B628E4"/>
    <w:rsid w:val="00B62BE5"/>
    <w:rsid w:val="00B62C48"/>
    <w:rsid w:val="00B62FA0"/>
    <w:rsid w:val="00B63427"/>
    <w:rsid w:val="00B63546"/>
    <w:rsid w:val="00B64125"/>
    <w:rsid w:val="00B65199"/>
    <w:rsid w:val="00B662A3"/>
    <w:rsid w:val="00B664D2"/>
    <w:rsid w:val="00B66638"/>
    <w:rsid w:val="00B66C95"/>
    <w:rsid w:val="00B671DE"/>
    <w:rsid w:val="00B67CEC"/>
    <w:rsid w:val="00B70367"/>
    <w:rsid w:val="00B705C6"/>
    <w:rsid w:val="00B70691"/>
    <w:rsid w:val="00B70C76"/>
    <w:rsid w:val="00B7155D"/>
    <w:rsid w:val="00B7200C"/>
    <w:rsid w:val="00B723E4"/>
    <w:rsid w:val="00B72620"/>
    <w:rsid w:val="00B734AB"/>
    <w:rsid w:val="00B73B02"/>
    <w:rsid w:val="00B742C9"/>
    <w:rsid w:val="00B7452C"/>
    <w:rsid w:val="00B74573"/>
    <w:rsid w:val="00B74893"/>
    <w:rsid w:val="00B7531A"/>
    <w:rsid w:val="00B75906"/>
    <w:rsid w:val="00B75EF4"/>
    <w:rsid w:val="00B7633E"/>
    <w:rsid w:val="00B76343"/>
    <w:rsid w:val="00B76394"/>
    <w:rsid w:val="00B7646E"/>
    <w:rsid w:val="00B779B0"/>
    <w:rsid w:val="00B805C0"/>
    <w:rsid w:val="00B80D6D"/>
    <w:rsid w:val="00B81800"/>
    <w:rsid w:val="00B82125"/>
    <w:rsid w:val="00B825E1"/>
    <w:rsid w:val="00B8328E"/>
    <w:rsid w:val="00B83881"/>
    <w:rsid w:val="00B83DB4"/>
    <w:rsid w:val="00B866A6"/>
    <w:rsid w:val="00B86EBE"/>
    <w:rsid w:val="00B87AD7"/>
    <w:rsid w:val="00B9083D"/>
    <w:rsid w:val="00B92A1B"/>
    <w:rsid w:val="00B937A9"/>
    <w:rsid w:val="00B93C43"/>
    <w:rsid w:val="00B941D5"/>
    <w:rsid w:val="00B945DF"/>
    <w:rsid w:val="00B9465F"/>
    <w:rsid w:val="00B94746"/>
    <w:rsid w:val="00B94F05"/>
    <w:rsid w:val="00B94FC9"/>
    <w:rsid w:val="00B96100"/>
    <w:rsid w:val="00B9746D"/>
    <w:rsid w:val="00B97986"/>
    <w:rsid w:val="00B97B7B"/>
    <w:rsid w:val="00BA05E5"/>
    <w:rsid w:val="00BA064B"/>
    <w:rsid w:val="00BA0B91"/>
    <w:rsid w:val="00BA0F77"/>
    <w:rsid w:val="00BA19C9"/>
    <w:rsid w:val="00BA1B77"/>
    <w:rsid w:val="00BA23EE"/>
    <w:rsid w:val="00BA25BF"/>
    <w:rsid w:val="00BA263F"/>
    <w:rsid w:val="00BA284C"/>
    <w:rsid w:val="00BA2968"/>
    <w:rsid w:val="00BA2C24"/>
    <w:rsid w:val="00BA3272"/>
    <w:rsid w:val="00BA3D6B"/>
    <w:rsid w:val="00BA3EFC"/>
    <w:rsid w:val="00BA45B4"/>
    <w:rsid w:val="00BA4719"/>
    <w:rsid w:val="00BA47DA"/>
    <w:rsid w:val="00BA4BB5"/>
    <w:rsid w:val="00BA53DA"/>
    <w:rsid w:val="00BA57E8"/>
    <w:rsid w:val="00BA5A8A"/>
    <w:rsid w:val="00BA6140"/>
    <w:rsid w:val="00BA69FB"/>
    <w:rsid w:val="00BA72B7"/>
    <w:rsid w:val="00BA7783"/>
    <w:rsid w:val="00BB060B"/>
    <w:rsid w:val="00BB0775"/>
    <w:rsid w:val="00BB0D03"/>
    <w:rsid w:val="00BB0EA7"/>
    <w:rsid w:val="00BB0ECD"/>
    <w:rsid w:val="00BB104F"/>
    <w:rsid w:val="00BB13D7"/>
    <w:rsid w:val="00BB2575"/>
    <w:rsid w:val="00BB3150"/>
    <w:rsid w:val="00BB3EAE"/>
    <w:rsid w:val="00BB5A05"/>
    <w:rsid w:val="00BB5BA9"/>
    <w:rsid w:val="00BB6115"/>
    <w:rsid w:val="00BB617A"/>
    <w:rsid w:val="00BB6C36"/>
    <w:rsid w:val="00BB6DC0"/>
    <w:rsid w:val="00BB78B4"/>
    <w:rsid w:val="00BB78D7"/>
    <w:rsid w:val="00BB7929"/>
    <w:rsid w:val="00BC031E"/>
    <w:rsid w:val="00BC0E97"/>
    <w:rsid w:val="00BC0F46"/>
    <w:rsid w:val="00BC18B9"/>
    <w:rsid w:val="00BC1985"/>
    <w:rsid w:val="00BC2B08"/>
    <w:rsid w:val="00BC2E1E"/>
    <w:rsid w:val="00BC2E89"/>
    <w:rsid w:val="00BC3D07"/>
    <w:rsid w:val="00BC4078"/>
    <w:rsid w:val="00BC44E5"/>
    <w:rsid w:val="00BC478E"/>
    <w:rsid w:val="00BC488C"/>
    <w:rsid w:val="00BC4F09"/>
    <w:rsid w:val="00BC5982"/>
    <w:rsid w:val="00BC5C4E"/>
    <w:rsid w:val="00BC6B6B"/>
    <w:rsid w:val="00BC6CAA"/>
    <w:rsid w:val="00BC76E8"/>
    <w:rsid w:val="00BC7957"/>
    <w:rsid w:val="00BD0DDB"/>
    <w:rsid w:val="00BD0E5A"/>
    <w:rsid w:val="00BD0E70"/>
    <w:rsid w:val="00BD13F2"/>
    <w:rsid w:val="00BD184E"/>
    <w:rsid w:val="00BD1B75"/>
    <w:rsid w:val="00BD2C11"/>
    <w:rsid w:val="00BD2F75"/>
    <w:rsid w:val="00BD3C65"/>
    <w:rsid w:val="00BD3CE6"/>
    <w:rsid w:val="00BD3E4F"/>
    <w:rsid w:val="00BD3FCF"/>
    <w:rsid w:val="00BD401E"/>
    <w:rsid w:val="00BD4027"/>
    <w:rsid w:val="00BD447B"/>
    <w:rsid w:val="00BD488E"/>
    <w:rsid w:val="00BD4DAD"/>
    <w:rsid w:val="00BD517A"/>
    <w:rsid w:val="00BD5A84"/>
    <w:rsid w:val="00BD60A6"/>
    <w:rsid w:val="00BD61C4"/>
    <w:rsid w:val="00BD6BBF"/>
    <w:rsid w:val="00BD732B"/>
    <w:rsid w:val="00BE0479"/>
    <w:rsid w:val="00BE0D9F"/>
    <w:rsid w:val="00BE12AE"/>
    <w:rsid w:val="00BE12E8"/>
    <w:rsid w:val="00BE1CEA"/>
    <w:rsid w:val="00BE22B2"/>
    <w:rsid w:val="00BE23C7"/>
    <w:rsid w:val="00BE23E5"/>
    <w:rsid w:val="00BE3498"/>
    <w:rsid w:val="00BE38D5"/>
    <w:rsid w:val="00BE3EE9"/>
    <w:rsid w:val="00BE4451"/>
    <w:rsid w:val="00BE451A"/>
    <w:rsid w:val="00BE4777"/>
    <w:rsid w:val="00BE4AA2"/>
    <w:rsid w:val="00BE577E"/>
    <w:rsid w:val="00BE6F0A"/>
    <w:rsid w:val="00BE7CF8"/>
    <w:rsid w:val="00BF00F6"/>
    <w:rsid w:val="00BF0259"/>
    <w:rsid w:val="00BF034F"/>
    <w:rsid w:val="00BF05BD"/>
    <w:rsid w:val="00BF0A49"/>
    <w:rsid w:val="00BF0FC4"/>
    <w:rsid w:val="00BF14F5"/>
    <w:rsid w:val="00BF1896"/>
    <w:rsid w:val="00BF1A2E"/>
    <w:rsid w:val="00BF21ED"/>
    <w:rsid w:val="00BF2260"/>
    <w:rsid w:val="00BF2793"/>
    <w:rsid w:val="00BF3DC0"/>
    <w:rsid w:val="00BF3F7D"/>
    <w:rsid w:val="00BF4A21"/>
    <w:rsid w:val="00BF5426"/>
    <w:rsid w:val="00BF56F7"/>
    <w:rsid w:val="00BF5B64"/>
    <w:rsid w:val="00BF5ECD"/>
    <w:rsid w:val="00BF6394"/>
    <w:rsid w:val="00BF6483"/>
    <w:rsid w:val="00BF64F1"/>
    <w:rsid w:val="00BF6786"/>
    <w:rsid w:val="00BF7519"/>
    <w:rsid w:val="00BF765E"/>
    <w:rsid w:val="00C00557"/>
    <w:rsid w:val="00C00BF2"/>
    <w:rsid w:val="00C01017"/>
    <w:rsid w:val="00C01069"/>
    <w:rsid w:val="00C01570"/>
    <w:rsid w:val="00C016E1"/>
    <w:rsid w:val="00C01A96"/>
    <w:rsid w:val="00C01BDC"/>
    <w:rsid w:val="00C02162"/>
    <w:rsid w:val="00C02658"/>
    <w:rsid w:val="00C02F1F"/>
    <w:rsid w:val="00C03824"/>
    <w:rsid w:val="00C03C86"/>
    <w:rsid w:val="00C042AF"/>
    <w:rsid w:val="00C04645"/>
    <w:rsid w:val="00C050CB"/>
    <w:rsid w:val="00C05B84"/>
    <w:rsid w:val="00C0625A"/>
    <w:rsid w:val="00C06810"/>
    <w:rsid w:val="00C06CCF"/>
    <w:rsid w:val="00C06E53"/>
    <w:rsid w:val="00C07E36"/>
    <w:rsid w:val="00C11C3B"/>
    <w:rsid w:val="00C11D47"/>
    <w:rsid w:val="00C12308"/>
    <w:rsid w:val="00C12BED"/>
    <w:rsid w:val="00C131BB"/>
    <w:rsid w:val="00C13964"/>
    <w:rsid w:val="00C13B8D"/>
    <w:rsid w:val="00C141A1"/>
    <w:rsid w:val="00C1443C"/>
    <w:rsid w:val="00C144DB"/>
    <w:rsid w:val="00C14650"/>
    <w:rsid w:val="00C14815"/>
    <w:rsid w:val="00C14AC8"/>
    <w:rsid w:val="00C14AD9"/>
    <w:rsid w:val="00C14D3E"/>
    <w:rsid w:val="00C1551B"/>
    <w:rsid w:val="00C15528"/>
    <w:rsid w:val="00C155FC"/>
    <w:rsid w:val="00C15835"/>
    <w:rsid w:val="00C15DE7"/>
    <w:rsid w:val="00C15F1D"/>
    <w:rsid w:val="00C15F6A"/>
    <w:rsid w:val="00C16579"/>
    <w:rsid w:val="00C167AB"/>
    <w:rsid w:val="00C170EF"/>
    <w:rsid w:val="00C17F8E"/>
    <w:rsid w:val="00C17FF4"/>
    <w:rsid w:val="00C20ACD"/>
    <w:rsid w:val="00C21D7D"/>
    <w:rsid w:val="00C229B7"/>
    <w:rsid w:val="00C2310F"/>
    <w:rsid w:val="00C23539"/>
    <w:rsid w:val="00C23A2B"/>
    <w:rsid w:val="00C23C4C"/>
    <w:rsid w:val="00C2465E"/>
    <w:rsid w:val="00C2524D"/>
    <w:rsid w:val="00C25BEC"/>
    <w:rsid w:val="00C26CB3"/>
    <w:rsid w:val="00C26E4D"/>
    <w:rsid w:val="00C27EB4"/>
    <w:rsid w:val="00C3097D"/>
    <w:rsid w:val="00C314A5"/>
    <w:rsid w:val="00C31674"/>
    <w:rsid w:val="00C31DF1"/>
    <w:rsid w:val="00C31EB5"/>
    <w:rsid w:val="00C3243B"/>
    <w:rsid w:val="00C33646"/>
    <w:rsid w:val="00C3433A"/>
    <w:rsid w:val="00C34804"/>
    <w:rsid w:val="00C34880"/>
    <w:rsid w:val="00C34A6B"/>
    <w:rsid w:val="00C34D5A"/>
    <w:rsid w:val="00C3516D"/>
    <w:rsid w:val="00C356B7"/>
    <w:rsid w:val="00C357E8"/>
    <w:rsid w:val="00C36371"/>
    <w:rsid w:val="00C36555"/>
    <w:rsid w:val="00C36584"/>
    <w:rsid w:val="00C37C92"/>
    <w:rsid w:val="00C37EBB"/>
    <w:rsid w:val="00C402DC"/>
    <w:rsid w:val="00C40A21"/>
    <w:rsid w:val="00C40A41"/>
    <w:rsid w:val="00C41DD8"/>
    <w:rsid w:val="00C42648"/>
    <w:rsid w:val="00C433BD"/>
    <w:rsid w:val="00C434EF"/>
    <w:rsid w:val="00C43C2E"/>
    <w:rsid w:val="00C43E6C"/>
    <w:rsid w:val="00C43E7A"/>
    <w:rsid w:val="00C44260"/>
    <w:rsid w:val="00C44540"/>
    <w:rsid w:val="00C45769"/>
    <w:rsid w:val="00C45D4B"/>
    <w:rsid w:val="00C45E8E"/>
    <w:rsid w:val="00C4604E"/>
    <w:rsid w:val="00C463F7"/>
    <w:rsid w:val="00C4748C"/>
    <w:rsid w:val="00C474CE"/>
    <w:rsid w:val="00C5038F"/>
    <w:rsid w:val="00C50C92"/>
    <w:rsid w:val="00C51135"/>
    <w:rsid w:val="00C51318"/>
    <w:rsid w:val="00C51FDF"/>
    <w:rsid w:val="00C5211A"/>
    <w:rsid w:val="00C525D1"/>
    <w:rsid w:val="00C52D66"/>
    <w:rsid w:val="00C53191"/>
    <w:rsid w:val="00C5361B"/>
    <w:rsid w:val="00C53ABF"/>
    <w:rsid w:val="00C53E9B"/>
    <w:rsid w:val="00C53F63"/>
    <w:rsid w:val="00C542C1"/>
    <w:rsid w:val="00C5435B"/>
    <w:rsid w:val="00C54B01"/>
    <w:rsid w:val="00C55267"/>
    <w:rsid w:val="00C553B9"/>
    <w:rsid w:val="00C555F9"/>
    <w:rsid w:val="00C555FF"/>
    <w:rsid w:val="00C56A38"/>
    <w:rsid w:val="00C60924"/>
    <w:rsid w:val="00C61498"/>
    <w:rsid w:val="00C624BF"/>
    <w:rsid w:val="00C636FC"/>
    <w:rsid w:val="00C63904"/>
    <w:rsid w:val="00C640B8"/>
    <w:rsid w:val="00C640E2"/>
    <w:rsid w:val="00C6489A"/>
    <w:rsid w:val="00C64D40"/>
    <w:rsid w:val="00C65271"/>
    <w:rsid w:val="00C675AA"/>
    <w:rsid w:val="00C67C52"/>
    <w:rsid w:val="00C67C78"/>
    <w:rsid w:val="00C67F30"/>
    <w:rsid w:val="00C70642"/>
    <w:rsid w:val="00C709FA"/>
    <w:rsid w:val="00C70C03"/>
    <w:rsid w:val="00C71333"/>
    <w:rsid w:val="00C714A7"/>
    <w:rsid w:val="00C71F12"/>
    <w:rsid w:val="00C71F96"/>
    <w:rsid w:val="00C72B68"/>
    <w:rsid w:val="00C72F41"/>
    <w:rsid w:val="00C73DFE"/>
    <w:rsid w:val="00C74842"/>
    <w:rsid w:val="00C75AAF"/>
    <w:rsid w:val="00C75ECE"/>
    <w:rsid w:val="00C7643D"/>
    <w:rsid w:val="00C76928"/>
    <w:rsid w:val="00C76BDD"/>
    <w:rsid w:val="00C801F4"/>
    <w:rsid w:val="00C812C8"/>
    <w:rsid w:val="00C8153E"/>
    <w:rsid w:val="00C815A3"/>
    <w:rsid w:val="00C83A23"/>
    <w:rsid w:val="00C83B7F"/>
    <w:rsid w:val="00C85024"/>
    <w:rsid w:val="00C85069"/>
    <w:rsid w:val="00C856DA"/>
    <w:rsid w:val="00C85F43"/>
    <w:rsid w:val="00C8636A"/>
    <w:rsid w:val="00C86FAF"/>
    <w:rsid w:val="00C873FD"/>
    <w:rsid w:val="00C8747E"/>
    <w:rsid w:val="00C879FC"/>
    <w:rsid w:val="00C91540"/>
    <w:rsid w:val="00C91A30"/>
    <w:rsid w:val="00C91C80"/>
    <w:rsid w:val="00C9224D"/>
    <w:rsid w:val="00C92D3B"/>
    <w:rsid w:val="00C92D9C"/>
    <w:rsid w:val="00C937C1"/>
    <w:rsid w:val="00C94365"/>
    <w:rsid w:val="00C9521C"/>
    <w:rsid w:val="00C9536B"/>
    <w:rsid w:val="00C95E21"/>
    <w:rsid w:val="00C95FFF"/>
    <w:rsid w:val="00C97109"/>
    <w:rsid w:val="00CA080E"/>
    <w:rsid w:val="00CA0926"/>
    <w:rsid w:val="00CA0CF1"/>
    <w:rsid w:val="00CA0D2D"/>
    <w:rsid w:val="00CA1664"/>
    <w:rsid w:val="00CA210A"/>
    <w:rsid w:val="00CA21A2"/>
    <w:rsid w:val="00CA2CB1"/>
    <w:rsid w:val="00CA43E4"/>
    <w:rsid w:val="00CA4587"/>
    <w:rsid w:val="00CA4990"/>
    <w:rsid w:val="00CA50DC"/>
    <w:rsid w:val="00CA5D0C"/>
    <w:rsid w:val="00CA658A"/>
    <w:rsid w:val="00CB026F"/>
    <w:rsid w:val="00CB110E"/>
    <w:rsid w:val="00CB1E8F"/>
    <w:rsid w:val="00CB22A3"/>
    <w:rsid w:val="00CB2348"/>
    <w:rsid w:val="00CB27C5"/>
    <w:rsid w:val="00CB2E7E"/>
    <w:rsid w:val="00CB2E8A"/>
    <w:rsid w:val="00CB3A9F"/>
    <w:rsid w:val="00CB3EBC"/>
    <w:rsid w:val="00CB4DE7"/>
    <w:rsid w:val="00CB5202"/>
    <w:rsid w:val="00CB55A3"/>
    <w:rsid w:val="00CB5712"/>
    <w:rsid w:val="00CB5E41"/>
    <w:rsid w:val="00CB6770"/>
    <w:rsid w:val="00CB6EE0"/>
    <w:rsid w:val="00CC0893"/>
    <w:rsid w:val="00CC08C1"/>
    <w:rsid w:val="00CC0984"/>
    <w:rsid w:val="00CC0F63"/>
    <w:rsid w:val="00CC131A"/>
    <w:rsid w:val="00CC1D96"/>
    <w:rsid w:val="00CC23F0"/>
    <w:rsid w:val="00CC3A82"/>
    <w:rsid w:val="00CC403E"/>
    <w:rsid w:val="00CC4246"/>
    <w:rsid w:val="00CC51D0"/>
    <w:rsid w:val="00CC53CC"/>
    <w:rsid w:val="00CC59AD"/>
    <w:rsid w:val="00CC66B4"/>
    <w:rsid w:val="00CC7560"/>
    <w:rsid w:val="00CC78EF"/>
    <w:rsid w:val="00CC7B38"/>
    <w:rsid w:val="00CD07D1"/>
    <w:rsid w:val="00CD0E92"/>
    <w:rsid w:val="00CD1C68"/>
    <w:rsid w:val="00CD1EC7"/>
    <w:rsid w:val="00CD2F1A"/>
    <w:rsid w:val="00CD2FE9"/>
    <w:rsid w:val="00CD3844"/>
    <w:rsid w:val="00CD390D"/>
    <w:rsid w:val="00CD401B"/>
    <w:rsid w:val="00CD50CC"/>
    <w:rsid w:val="00CD5169"/>
    <w:rsid w:val="00CD5B7B"/>
    <w:rsid w:val="00CD5DA8"/>
    <w:rsid w:val="00CD614D"/>
    <w:rsid w:val="00CD6211"/>
    <w:rsid w:val="00CD6451"/>
    <w:rsid w:val="00CD65EE"/>
    <w:rsid w:val="00CD68A2"/>
    <w:rsid w:val="00CD6F1D"/>
    <w:rsid w:val="00CD7A66"/>
    <w:rsid w:val="00CE1B6E"/>
    <w:rsid w:val="00CE1CB9"/>
    <w:rsid w:val="00CE1DEC"/>
    <w:rsid w:val="00CE1ED5"/>
    <w:rsid w:val="00CE214A"/>
    <w:rsid w:val="00CE3694"/>
    <w:rsid w:val="00CE3D04"/>
    <w:rsid w:val="00CE3E07"/>
    <w:rsid w:val="00CE3FBD"/>
    <w:rsid w:val="00CE4D5A"/>
    <w:rsid w:val="00CE5FCC"/>
    <w:rsid w:val="00CE60B3"/>
    <w:rsid w:val="00CE6B3D"/>
    <w:rsid w:val="00CE7E11"/>
    <w:rsid w:val="00CF06A2"/>
    <w:rsid w:val="00CF080F"/>
    <w:rsid w:val="00CF0C6C"/>
    <w:rsid w:val="00CF0E06"/>
    <w:rsid w:val="00CF1859"/>
    <w:rsid w:val="00CF1C1A"/>
    <w:rsid w:val="00CF1CC1"/>
    <w:rsid w:val="00CF28B9"/>
    <w:rsid w:val="00CF2AB7"/>
    <w:rsid w:val="00CF2E95"/>
    <w:rsid w:val="00CF31C5"/>
    <w:rsid w:val="00CF359B"/>
    <w:rsid w:val="00CF37BE"/>
    <w:rsid w:val="00CF4773"/>
    <w:rsid w:val="00CF5033"/>
    <w:rsid w:val="00CF5672"/>
    <w:rsid w:val="00CF5846"/>
    <w:rsid w:val="00CF5975"/>
    <w:rsid w:val="00CF5D91"/>
    <w:rsid w:val="00CF67DF"/>
    <w:rsid w:val="00CF6A59"/>
    <w:rsid w:val="00CF6A63"/>
    <w:rsid w:val="00CF7054"/>
    <w:rsid w:val="00CF7615"/>
    <w:rsid w:val="00CF7862"/>
    <w:rsid w:val="00CF7BB6"/>
    <w:rsid w:val="00CF7D4A"/>
    <w:rsid w:val="00D00EDD"/>
    <w:rsid w:val="00D010CB"/>
    <w:rsid w:val="00D022FA"/>
    <w:rsid w:val="00D04129"/>
    <w:rsid w:val="00D049EB"/>
    <w:rsid w:val="00D04C20"/>
    <w:rsid w:val="00D04E2B"/>
    <w:rsid w:val="00D053BD"/>
    <w:rsid w:val="00D0555E"/>
    <w:rsid w:val="00D055E7"/>
    <w:rsid w:val="00D05E5A"/>
    <w:rsid w:val="00D05ED7"/>
    <w:rsid w:val="00D0658A"/>
    <w:rsid w:val="00D0688B"/>
    <w:rsid w:val="00D06B57"/>
    <w:rsid w:val="00D07085"/>
    <w:rsid w:val="00D1033E"/>
    <w:rsid w:val="00D107E5"/>
    <w:rsid w:val="00D10951"/>
    <w:rsid w:val="00D10AC2"/>
    <w:rsid w:val="00D10CFD"/>
    <w:rsid w:val="00D1101B"/>
    <w:rsid w:val="00D11CC5"/>
    <w:rsid w:val="00D132A2"/>
    <w:rsid w:val="00D1394B"/>
    <w:rsid w:val="00D13F5D"/>
    <w:rsid w:val="00D1441F"/>
    <w:rsid w:val="00D144A5"/>
    <w:rsid w:val="00D1541C"/>
    <w:rsid w:val="00D15D77"/>
    <w:rsid w:val="00D170E9"/>
    <w:rsid w:val="00D175B6"/>
    <w:rsid w:val="00D206D8"/>
    <w:rsid w:val="00D20EF2"/>
    <w:rsid w:val="00D216E3"/>
    <w:rsid w:val="00D22ED5"/>
    <w:rsid w:val="00D2304B"/>
    <w:rsid w:val="00D24626"/>
    <w:rsid w:val="00D24863"/>
    <w:rsid w:val="00D26D32"/>
    <w:rsid w:val="00D27759"/>
    <w:rsid w:val="00D27D53"/>
    <w:rsid w:val="00D27F93"/>
    <w:rsid w:val="00D3007D"/>
    <w:rsid w:val="00D30EB7"/>
    <w:rsid w:val="00D3119C"/>
    <w:rsid w:val="00D311AF"/>
    <w:rsid w:val="00D3151A"/>
    <w:rsid w:val="00D31A5B"/>
    <w:rsid w:val="00D32230"/>
    <w:rsid w:val="00D32853"/>
    <w:rsid w:val="00D32A22"/>
    <w:rsid w:val="00D32CE5"/>
    <w:rsid w:val="00D3345B"/>
    <w:rsid w:val="00D33721"/>
    <w:rsid w:val="00D34A04"/>
    <w:rsid w:val="00D34E06"/>
    <w:rsid w:val="00D35AD8"/>
    <w:rsid w:val="00D361C1"/>
    <w:rsid w:val="00D364D9"/>
    <w:rsid w:val="00D36C55"/>
    <w:rsid w:val="00D36D9E"/>
    <w:rsid w:val="00D37763"/>
    <w:rsid w:val="00D37EB6"/>
    <w:rsid w:val="00D403CD"/>
    <w:rsid w:val="00D40410"/>
    <w:rsid w:val="00D40878"/>
    <w:rsid w:val="00D40C7A"/>
    <w:rsid w:val="00D40FDB"/>
    <w:rsid w:val="00D41123"/>
    <w:rsid w:val="00D411BC"/>
    <w:rsid w:val="00D416CA"/>
    <w:rsid w:val="00D41DD8"/>
    <w:rsid w:val="00D4225D"/>
    <w:rsid w:val="00D42349"/>
    <w:rsid w:val="00D4286C"/>
    <w:rsid w:val="00D42CF0"/>
    <w:rsid w:val="00D4331A"/>
    <w:rsid w:val="00D434EF"/>
    <w:rsid w:val="00D43BF4"/>
    <w:rsid w:val="00D44737"/>
    <w:rsid w:val="00D44AB8"/>
    <w:rsid w:val="00D451FA"/>
    <w:rsid w:val="00D45537"/>
    <w:rsid w:val="00D45C4F"/>
    <w:rsid w:val="00D46F09"/>
    <w:rsid w:val="00D47C36"/>
    <w:rsid w:val="00D47E5D"/>
    <w:rsid w:val="00D47F7B"/>
    <w:rsid w:val="00D50231"/>
    <w:rsid w:val="00D504AA"/>
    <w:rsid w:val="00D507DC"/>
    <w:rsid w:val="00D51DC3"/>
    <w:rsid w:val="00D5213C"/>
    <w:rsid w:val="00D54A5D"/>
    <w:rsid w:val="00D54C25"/>
    <w:rsid w:val="00D54DFD"/>
    <w:rsid w:val="00D5506C"/>
    <w:rsid w:val="00D55144"/>
    <w:rsid w:val="00D552FF"/>
    <w:rsid w:val="00D558C3"/>
    <w:rsid w:val="00D55C85"/>
    <w:rsid w:val="00D55DE5"/>
    <w:rsid w:val="00D560DE"/>
    <w:rsid w:val="00D56A30"/>
    <w:rsid w:val="00D56CE0"/>
    <w:rsid w:val="00D56D44"/>
    <w:rsid w:val="00D570BB"/>
    <w:rsid w:val="00D5763E"/>
    <w:rsid w:val="00D57D68"/>
    <w:rsid w:val="00D60A4A"/>
    <w:rsid w:val="00D615B4"/>
    <w:rsid w:val="00D618AA"/>
    <w:rsid w:val="00D61B94"/>
    <w:rsid w:val="00D61F12"/>
    <w:rsid w:val="00D63133"/>
    <w:rsid w:val="00D63185"/>
    <w:rsid w:val="00D6327A"/>
    <w:rsid w:val="00D63F49"/>
    <w:rsid w:val="00D64916"/>
    <w:rsid w:val="00D64B4B"/>
    <w:rsid w:val="00D65334"/>
    <w:rsid w:val="00D65657"/>
    <w:rsid w:val="00D65AC9"/>
    <w:rsid w:val="00D669E8"/>
    <w:rsid w:val="00D67F2D"/>
    <w:rsid w:val="00D71D9F"/>
    <w:rsid w:val="00D72601"/>
    <w:rsid w:val="00D726E3"/>
    <w:rsid w:val="00D72EEF"/>
    <w:rsid w:val="00D72F97"/>
    <w:rsid w:val="00D735C8"/>
    <w:rsid w:val="00D748B9"/>
    <w:rsid w:val="00D7537A"/>
    <w:rsid w:val="00D7564F"/>
    <w:rsid w:val="00D75C47"/>
    <w:rsid w:val="00D75DAD"/>
    <w:rsid w:val="00D75F06"/>
    <w:rsid w:val="00D7617F"/>
    <w:rsid w:val="00D76528"/>
    <w:rsid w:val="00D76971"/>
    <w:rsid w:val="00D76B40"/>
    <w:rsid w:val="00D76B80"/>
    <w:rsid w:val="00D76F65"/>
    <w:rsid w:val="00D80F0D"/>
    <w:rsid w:val="00D812FD"/>
    <w:rsid w:val="00D81971"/>
    <w:rsid w:val="00D81B75"/>
    <w:rsid w:val="00D824FE"/>
    <w:rsid w:val="00D825ED"/>
    <w:rsid w:val="00D837E3"/>
    <w:rsid w:val="00D83A95"/>
    <w:rsid w:val="00D84019"/>
    <w:rsid w:val="00D84064"/>
    <w:rsid w:val="00D84187"/>
    <w:rsid w:val="00D8439A"/>
    <w:rsid w:val="00D843CF"/>
    <w:rsid w:val="00D844A2"/>
    <w:rsid w:val="00D851F5"/>
    <w:rsid w:val="00D85F9A"/>
    <w:rsid w:val="00D865CC"/>
    <w:rsid w:val="00D87018"/>
    <w:rsid w:val="00D87A18"/>
    <w:rsid w:val="00D900DC"/>
    <w:rsid w:val="00D90983"/>
    <w:rsid w:val="00D90DC3"/>
    <w:rsid w:val="00D91FCF"/>
    <w:rsid w:val="00D92496"/>
    <w:rsid w:val="00D927DF"/>
    <w:rsid w:val="00D9298F"/>
    <w:rsid w:val="00D92A3E"/>
    <w:rsid w:val="00D92BCB"/>
    <w:rsid w:val="00D93347"/>
    <w:rsid w:val="00D933D5"/>
    <w:rsid w:val="00D9383D"/>
    <w:rsid w:val="00D93AE1"/>
    <w:rsid w:val="00D94508"/>
    <w:rsid w:val="00D9458C"/>
    <w:rsid w:val="00D95AE4"/>
    <w:rsid w:val="00D95E34"/>
    <w:rsid w:val="00D96205"/>
    <w:rsid w:val="00DA00F5"/>
    <w:rsid w:val="00DA0460"/>
    <w:rsid w:val="00DA092D"/>
    <w:rsid w:val="00DA112F"/>
    <w:rsid w:val="00DA1265"/>
    <w:rsid w:val="00DA13A3"/>
    <w:rsid w:val="00DA25AD"/>
    <w:rsid w:val="00DA2918"/>
    <w:rsid w:val="00DA2C00"/>
    <w:rsid w:val="00DA2D34"/>
    <w:rsid w:val="00DA39DC"/>
    <w:rsid w:val="00DA3C4B"/>
    <w:rsid w:val="00DA3E48"/>
    <w:rsid w:val="00DA3F76"/>
    <w:rsid w:val="00DA459C"/>
    <w:rsid w:val="00DA4E74"/>
    <w:rsid w:val="00DA4EF4"/>
    <w:rsid w:val="00DA51A9"/>
    <w:rsid w:val="00DA56DA"/>
    <w:rsid w:val="00DA5810"/>
    <w:rsid w:val="00DA64C6"/>
    <w:rsid w:val="00DA6595"/>
    <w:rsid w:val="00DA6F8C"/>
    <w:rsid w:val="00DA734A"/>
    <w:rsid w:val="00DA7406"/>
    <w:rsid w:val="00DB079C"/>
    <w:rsid w:val="00DB086E"/>
    <w:rsid w:val="00DB0FB2"/>
    <w:rsid w:val="00DB0FE5"/>
    <w:rsid w:val="00DB10C7"/>
    <w:rsid w:val="00DB1385"/>
    <w:rsid w:val="00DB191C"/>
    <w:rsid w:val="00DB1DDE"/>
    <w:rsid w:val="00DB1E69"/>
    <w:rsid w:val="00DB1F10"/>
    <w:rsid w:val="00DB219A"/>
    <w:rsid w:val="00DB30E4"/>
    <w:rsid w:val="00DB353B"/>
    <w:rsid w:val="00DB4228"/>
    <w:rsid w:val="00DB4A36"/>
    <w:rsid w:val="00DB67F9"/>
    <w:rsid w:val="00DB68A9"/>
    <w:rsid w:val="00DB69E6"/>
    <w:rsid w:val="00DB6E70"/>
    <w:rsid w:val="00DB74F6"/>
    <w:rsid w:val="00DB759D"/>
    <w:rsid w:val="00DB7C1A"/>
    <w:rsid w:val="00DC0121"/>
    <w:rsid w:val="00DC03A4"/>
    <w:rsid w:val="00DC0BC3"/>
    <w:rsid w:val="00DC0FFF"/>
    <w:rsid w:val="00DC22E2"/>
    <w:rsid w:val="00DC32F4"/>
    <w:rsid w:val="00DC3C55"/>
    <w:rsid w:val="00DC4246"/>
    <w:rsid w:val="00DC42B8"/>
    <w:rsid w:val="00DC4B53"/>
    <w:rsid w:val="00DC5E42"/>
    <w:rsid w:val="00DC7280"/>
    <w:rsid w:val="00DC7B9E"/>
    <w:rsid w:val="00DC7F85"/>
    <w:rsid w:val="00DD05E1"/>
    <w:rsid w:val="00DD0980"/>
    <w:rsid w:val="00DD0B6E"/>
    <w:rsid w:val="00DD1112"/>
    <w:rsid w:val="00DD18A5"/>
    <w:rsid w:val="00DD2AC6"/>
    <w:rsid w:val="00DD2C8A"/>
    <w:rsid w:val="00DD2D64"/>
    <w:rsid w:val="00DD2E95"/>
    <w:rsid w:val="00DD3931"/>
    <w:rsid w:val="00DD39CD"/>
    <w:rsid w:val="00DD3E16"/>
    <w:rsid w:val="00DD4217"/>
    <w:rsid w:val="00DD46A4"/>
    <w:rsid w:val="00DD484A"/>
    <w:rsid w:val="00DD496E"/>
    <w:rsid w:val="00DD5496"/>
    <w:rsid w:val="00DD57AB"/>
    <w:rsid w:val="00DD5963"/>
    <w:rsid w:val="00DD635F"/>
    <w:rsid w:val="00DD6EA9"/>
    <w:rsid w:val="00DD7259"/>
    <w:rsid w:val="00DD7D1F"/>
    <w:rsid w:val="00DE0168"/>
    <w:rsid w:val="00DE0BC0"/>
    <w:rsid w:val="00DE1033"/>
    <w:rsid w:val="00DE12A4"/>
    <w:rsid w:val="00DE1641"/>
    <w:rsid w:val="00DE17A6"/>
    <w:rsid w:val="00DE1F4A"/>
    <w:rsid w:val="00DE28A4"/>
    <w:rsid w:val="00DE37C7"/>
    <w:rsid w:val="00DE3A5A"/>
    <w:rsid w:val="00DE3E8B"/>
    <w:rsid w:val="00DE3F4D"/>
    <w:rsid w:val="00DE3FB9"/>
    <w:rsid w:val="00DE4492"/>
    <w:rsid w:val="00DE5B6E"/>
    <w:rsid w:val="00DE6146"/>
    <w:rsid w:val="00DE61E4"/>
    <w:rsid w:val="00DE638A"/>
    <w:rsid w:val="00DE6423"/>
    <w:rsid w:val="00DE6BC0"/>
    <w:rsid w:val="00DE7D83"/>
    <w:rsid w:val="00DF00B1"/>
    <w:rsid w:val="00DF0835"/>
    <w:rsid w:val="00DF0B0B"/>
    <w:rsid w:val="00DF150D"/>
    <w:rsid w:val="00DF1BD0"/>
    <w:rsid w:val="00DF2116"/>
    <w:rsid w:val="00DF229A"/>
    <w:rsid w:val="00DF2586"/>
    <w:rsid w:val="00DF2956"/>
    <w:rsid w:val="00DF32C2"/>
    <w:rsid w:val="00DF3355"/>
    <w:rsid w:val="00DF41ED"/>
    <w:rsid w:val="00DF4272"/>
    <w:rsid w:val="00DF51AB"/>
    <w:rsid w:val="00DF579B"/>
    <w:rsid w:val="00DF5A20"/>
    <w:rsid w:val="00DF6233"/>
    <w:rsid w:val="00DF7221"/>
    <w:rsid w:val="00E00262"/>
    <w:rsid w:val="00E00321"/>
    <w:rsid w:val="00E00F71"/>
    <w:rsid w:val="00E01C07"/>
    <w:rsid w:val="00E01C22"/>
    <w:rsid w:val="00E021E8"/>
    <w:rsid w:val="00E02CB2"/>
    <w:rsid w:val="00E02D7F"/>
    <w:rsid w:val="00E03080"/>
    <w:rsid w:val="00E03451"/>
    <w:rsid w:val="00E03566"/>
    <w:rsid w:val="00E035D7"/>
    <w:rsid w:val="00E03EFE"/>
    <w:rsid w:val="00E05265"/>
    <w:rsid w:val="00E05944"/>
    <w:rsid w:val="00E06835"/>
    <w:rsid w:val="00E07435"/>
    <w:rsid w:val="00E07DC7"/>
    <w:rsid w:val="00E07EF3"/>
    <w:rsid w:val="00E10B07"/>
    <w:rsid w:val="00E10E68"/>
    <w:rsid w:val="00E11814"/>
    <w:rsid w:val="00E11A67"/>
    <w:rsid w:val="00E126B2"/>
    <w:rsid w:val="00E12D2E"/>
    <w:rsid w:val="00E130C7"/>
    <w:rsid w:val="00E13174"/>
    <w:rsid w:val="00E13421"/>
    <w:rsid w:val="00E13DB8"/>
    <w:rsid w:val="00E14DA0"/>
    <w:rsid w:val="00E14EC5"/>
    <w:rsid w:val="00E158B9"/>
    <w:rsid w:val="00E15FEC"/>
    <w:rsid w:val="00E16143"/>
    <w:rsid w:val="00E175A6"/>
    <w:rsid w:val="00E17A4C"/>
    <w:rsid w:val="00E20703"/>
    <w:rsid w:val="00E20F01"/>
    <w:rsid w:val="00E21FF3"/>
    <w:rsid w:val="00E229B2"/>
    <w:rsid w:val="00E23161"/>
    <w:rsid w:val="00E23B82"/>
    <w:rsid w:val="00E253A2"/>
    <w:rsid w:val="00E25EBF"/>
    <w:rsid w:val="00E2640C"/>
    <w:rsid w:val="00E26516"/>
    <w:rsid w:val="00E2715F"/>
    <w:rsid w:val="00E2735F"/>
    <w:rsid w:val="00E27D2D"/>
    <w:rsid w:val="00E300AA"/>
    <w:rsid w:val="00E302B9"/>
    <w:rsid w:val="00E302BF"/>
    <w:rsid w:val="00E30322"/>
    <w:rsid w:val="00E31904"/>
    <w:rsid w:val="00E31ED2"/>
    <w:rsid w:val="00E32881"/>
    <w:rsid w:val="00E336C1"/>
    <w:rsid w:val="00E336E6"/>
    <w:rsid w:val="00E33B58"/>
    <w:rsid w:val="00E34406"/>
    <w:rsid w:val="00E3481E"/>
    <w:rsid w:val="00E34ED1"/>
    <w:rsid w:val="00E34FAA"/>
    <w:rsid w:val="00E35574"/>
    <w:rsid w:val="00E3621B"/>
    <w:rsid w:val="00E367A7"/>
    <w:rsid w:val="00E367C8"/>
    <w:rsid w:val="00E36D9F"/>
    <w:rsid w:val="00E376AD"/>
    <w:rsid w:val="00E37893"/>
    <w:rsid w:val="00E37C54"/>
    <w:rsid w:val="00E37D29"/>
    <w:rsid w:val="00E40018"/>
    <w:rsid w:val="00E403B0"/>
    <w:rsid w:val="00E405E7"/>
    <w:rsid w:val="00E40F5D"/>
    <w:rsid w:val="00E40FBA"/>
    <w:rsid w:val="00E41F81"/>
    <w:rsid w:val="00E42034"/>
    <w:rsid w:val="00E42245"/>
    <w:rsid w:val="00E42920"/>
    <w:rsid w:val="00E42BA9"/>
    <w:rsid w:val="00E4418E"/>
    <w:rsid w:val="00E441A8"/>
    <w:rsid w:val="00E44243"/>
    <w:rsid w:val="00E443D0"/>
    <w:rsid w:val="00E448C0"/>
    <w:rsid w:val="00E449D8"/>
    <w:rsid w:val="00E4620C"/>
    <w:rsid w:val="00E4694C"/>
    <w:rsid w:val="00E46D7C"/>
    <w:rsid w:val="00E502E7"/>
    <w:rsid w:val="00E503B2"/>
    <w:rsid w:val="00E512EE"/>
    <w:rsid w:val="00E5167E"/>
    <w:rsid w:val="00E518D1"/>
    <w:rsid w:val="00E51BE2"/>
    <w:rsid w:val="00E51E15"/>
    <w:rsid w:val="00E521E1"/>
    <w:rsid w:val="00E53B57"/>
    <w:rsid w:val="00E54AE0"/>
    <w:rsid w:val="00E54E8B"/>
    <w:rsid w:val="00E55724"/>
    <w:rsid w:val="00E55759"/>
    <w:rsid w:val="00E55BE3"/>
    <w:rsid w:val="00E569AF"/>
    <w:rsid w:val="00E56A14"/>
    <w:rsid w:val="00E56FF5"/>
    <w:rsid w:val="00E57F20"/>
    <w:rsid w:val="00E607C2"/>
    <w:rsid w:val="00E60B81"/>
    <w:rsid w:val="00E60D1B"/>
    <w:rsid w:val="00E61263"/>
    <w:rsid w:val="00E62492"/>
    <w:rsid w:val="00E628D1"/>
    <w:rsid w:val="00E62AA2"/>
    <w:rsid w:val="00E63830"/>
    <w:rsid w:val="00E63D27"/>
    <w:rsid w:val="00E6630C"/>
    <w:rsid w:val="00E6665E"/>
    <w:rsid w:val="00E66A3B"/>
    <w:rsid w:val="00E66C5B"/>
    <w:rsid w:val="00E70068"/>
    <w:rsid w:val="00E70314"/>
    <w:rsid w:val="00E70AA5"/>
    <w:rsid w:val="00E70AD5"/>
    <w:rsid w:val="00E71AF5"/>
    <w:rsid w:val="00E72001"/>
    <w:rsid w:val="00E72500"/>
    <w:rsid w:val="00E730BB"/>
    <w:rsid w:val="00E73257"/>
    <w:rsid w:val="00E74D8B"/>
    <w:rsid w:val="00E74E4C"/>
    <w:rsid w:val="00E75F1B"/>
    <w:rsid w:val="00E7780E"/>
    <w:rsid w:val="00E8088A"/>
    <w:rsid w:val="00E80D39"/>
    <w:rsid w:val="00E81D1C"/>
    <w:rsid w:val="00E821CC"/>
    <w:rsid w:val="00E8296A"/>
    <w:rsid w:val="00E83034"/>
    <w:rsid w:val="00E83052"/>
    <w:rsid w:val="00E83CD3"/>
    <w:rsid w:val="00E83D8E"/>
    <w:rsid w:val="00E841DF"/>
    <w:rsid w:val="00E84835"/>
    <w:rsid w:val="00E84F3E"/>
    <w:rsid w:val="00E86576"/>
    <w:rsid w:val="00E869AF"/>
    <w:rsid w:val="00E86A7C"/>
    <w:rsid w:val="00E86C48"/>
    <w:rsid w:val="00E871A4"/>
    <w:rsid w:val="00E872AE"/>
    <w:rsid w:val="00E877F3"/>
    <w:rsid w:val="00E900D0"/>
    <w:rsid w:val="00E906EE"/>
    <w:rsid w:val="00E9079B"/>
    <w:rsid w:val="00E9126F"/>
    <w:rsid w:val="00E912AD"/>
    <w:rsid w:val="00E91492"/>
    <w:rsid w:val="00E91B2A"/>
    <w:rsid w:val="00E91C5D"/>
    <w:rsid w:val="00E920EE"/>
    <w:rsid w:val="00E92E18"/>
    <w:rsid w:val="00E92EE9"/>
    <w:rsid w:val="00E9392B"/>
    <w:rsid w:val="00E9415C"/>
    <w:rsid w:val="00E941F2"/>
    <w:rsid w:val="00E94237"/>
    <w:rsid w:val="00E945E6"/>
    <w:rsid w:val="00E95267"/>
    <w:rsid w:val="00E95944"/>
    <w:rsid w:val="00E960F3"/>
    <w:rsid w:val="00E97074"/>
    <w:rsid w:val="00E973CA"/>
    <w:rsid w:val="00E97472"/>
    <w:rsid w:val="00E975F9"/>
    <w:rsid w:val="00EA01E8"/>
    <w:rsid w:val="00EA04AF"/>
    <w:rsid w:val="00EA075D"/>
    <w:rsid w:val="00EA0A85"/>
    <w:rsid w:val="00EA1562"/>
    <w:rsid w:val="00EA262A"/>
    <w:rsid w:val="00EA2F24"/>
    <w:rsid w:val="00EA3E2A"/>
    <w:rsid w:val="00EA40D6"/>
    <w:rsid w:val="00EA4D6B"/>
    <w:rsid w:val="00EA51E6"/>
    <w:rsid w:val="00EA58EE"/>
    <w:rsid w:val="00EA6197"/>
    <w:rsid w:val="00EA6BE2"/>
    <w:rsid w:val="00EA7073"/>
    <w:rsid w:val="00EA773F"/>
    <w:rsid w:val="00EB0D0E"/>
    <w:rsid w:val="00EB126F"/>
    <w:rsid w:val="00EB1A0F"/>
    <w:rsid w:val="00EB21CC"/>
    <w:rsid w:val="00EB2393"/>
    <w:rsid w:val="00EB243D"/>
    <w:rsid w:val="00EB2CCF"/>
    <w:rsid w:val="00EB2ED0"/>
    <w:rsid w:val="00EB30B0"/>
    <w:rsid w:val="00EB387E"/>
    <w:rsid w:val="00EB4545"/>
    <w:rsid w:val="00EB7427"/>
    <w:rsid w:val="00EB7F26"/>
    <w:rsid w:val="00EC003E"/>
    <w:rsid w:val="00EC1489"/>
    <w:rsid w:val="00EC1534"/>
    <w:rsid w:val="00EC2309"/>
    <w:rsid w:val="00EC29BE"/>
    <w:rsid w:val="00EC2FD7"/>
    <w:rsid w:val="00EC386B"/>
    <w:rsid w:val="00EC3BFD"/>
    <w:rsid w:val="00EC3E16"/>
    <w:rsid w:val="00EC4457"/>
    <w:rsid w:val="00EC47D8"/>
    <w:rsid w:val="00EC49FE"/>
    <w:rsid w:val="00EC4ABA"/>
    <w:rsid w:val="00EC527F"/>
    <w:rsid w:val="00EC5870"/>
    <w:rsid w:val="00EC5C12"/>
    <w:rsid w:val="00EC5E40"/>
    <w:rsid w:val="00EC5EEF"/>
    <w:rsid w:val="00EC6417"/>
    <w:rsid w:val="00EC667F"/>
    <w:rsid w:val="00EC6C49"/>
    <w:rsid w:val="00EC794F"/>
    <w:rsid w:val="00ED009F"/>
    <w:rsid w:val="00ED01FE"/>
    <w:rsid w:val="00ED0B87"/>
    <w:rsid w:val="00ED100B"/>
    <w:rsid w:val="00ED108A"/>
    <w:rsid w:val="00ED1469"/>
    <w:rsid w:val="00ED2AEE"/>
    <w:rsid w:val="00ED2C88"/>
    <w:rsid w:val="00ED2EFD"/>
    <w:rsid w:val="00ED4446"/>
    <w:rsid w:val="00ED5192"/>
    <w:rsid w:val="00ED5216"/>
    <w:rsid w:val="00ED58ED"/>
    <w:rsid w:val="00ED5BB1"/>
    <w:rsid w:val="00ED5C12"/>
    <w:rsid w:val="00ED5D97"/>
    <w:rsid w:val="00ED66D8"/>
    <w:rsid w:val="00ED6B0F"/>
    <w:rsid w:val="00ED78E1"/>
    <w:rsid w:val="00ED7D20"/>
    <w:rsid w:val="00ED7F92"/>
    <w:rsid w:val="00EE0D69"/>
    <w:rsid w:val="00EE0EDE"/>
    <w:rsid w:val="00EE1071"/>
    <w:rsid w:val="00EE30E6"/>
    <w:rsid w:val="00EE392F"/>
    <w:rsid w:val="00EE41B1"/>
    <w:rsid w:val="00EE4322"/>
    <w:rsid w:val="00EE56F5"/>
    <w:rsid w:val="00EE5B00"/>
    <w:rsid w:val="00EE6A82"/>
    <w:rsid w:val="00EE7A55"/>
    <w:rsid w:val="00EF04CF"/>
    <w:rsid w:val="00EF0EE1"/>
    <w:rsid w:val="00EF16AD"/>
    <w:rsid w:val="00EF2017"/>
    <w:rsid w:val="00EF2440"/>
    <w:rsid w:val="00EF33F6"/>
    <w:rsid w:val="00EF3B8C"/>
    <w:rsid w:val="00EF3BB8"/>
    <w:rsid w:val="00EF5715"/>
    <w:rsid w:val="00EF595F"/>
    <w:rsid w:val="00EF67B9"/>
    <w:rsid w:val="00EF67F9"/>
    <w:rsid w:val="00EF6D56"/>
    <w:rsid w:val="00EF79D1"/>
    <w:rsid w:val="00F000E4"/>
    <w:rsid w:val="00F00368"/>
    <w:rsid w:val="00F00AFF"/>
    <w:rsid w:val="00F016F5"/>
    <w:rsid w:val="00F01734"/>
    <w:rsid w:val="00F01EBD"/>
    <w:rsid w:val="00F025AA"/>
    <w:rsid w:val="00F02957"/>
    <w:rsid w:val="00F03420"/>
    <w:rsid w:val="00F03F48"/>
    <w:rsid w:val="00F03F84"/>
    <w:rsid w:val="00F05DDE"/>
    <w:rsid w:val="00F05EC9"/>
    <w:rsid w:val="00F0604E"/>
    <w:rsid w:val="00F064DA"/>
    <w:rsid w:val="00F068B3"/>
    <w:rsid w:val="00F06C2D"/>
    <w:rsid w:val="00F0733C"/>
    <w:rsid w:val="00F073DD"/>
    <w:rsid w:val="00F076BA"/>
    <w:rsid w:val="00F10FB5"/>
    <w:rsid w:val="00F11355"/>
    <w:rsid w:val="00F11D3B"/>
    <w:rsid w:val="00F11E0E"/>
    <w:rsid w:val="00F12CF5"/>
    <w:rsid w:val="00F132B3"/>
    <w:rsid w:val="00F13C79"/>
    <w:rsid w:val="00F13EB8"/>
    <w:rsid w:val="00F13FD3"/>
    <w:rsid w:val="00F14A06"/>
    <w:rsid w:val="00F14B5A"/>
    <w:rsid w:val="00F14F49"/>
    <w:rsid w:val="00F16690"/>
    <w:rsid w:val="00F1690C"/>
    <w:rsid w:val="00F179E5"/>
    <w:rsid w:val="00F17B3A"/>
    <w:rsid w:val="00F17B85"/>
    <w:rsid w:val="00F17B88"/>
    <w:rsid w:val="00F20168"/>
    <w:rsid w:val="00F20867"/>
    <w:rsid w:val="00F2096A"/>
    <w:rsid w:val="00F20C49"/>
    <w:rsid w:val="00F21177"/>
    <w:rsid w:val="00F21647"/>
    <w:rsid w:val="00F223E9"/>
    <w:rsid w:val="00F23422"/>
    <w:rsid w:val="00F23B3E"/>
    <w:rsid w:val="00F23E24"/>
    <w:rsid w:val="00F24DE2"/>
    <w:rsid w:val="00F25114"/>
    <w:rsid w:val="00F25BB0"/>
    <w:rsid w:val="00F2612F"/>
    <w:rsid w:val="00F26277"/>
    <w:rsid w:val="00F2689A"/>
    <w:rsid w:val="00F27581"/>
    <w:rsid w:val="00F31A3A"/>
    <w:rsid w:val="00F31BD5"/>
    <w:rsid w:val="00F31BDF"/>
    <w:rsid w:val="00F31F2C"/>
    <w:rsid w:val="00F31F66"/>
    <w:rsid w:val="00F32C1B"/>
    <w:rsid w:val="00F32F6B"/>
    <w:rsid w:val="00F32FDF"/>
    <w:rsid w:val="00F3304B"/>
    <w:rsid w:val="00F33102"/>
    <w:rsid w:val="00F3407E"/>
    <w:rsid w:val="00F349D1"/>
    <w:rsid w:val="00F35868"/>
    <w:rsid w:val="00F35E7D"/>
    <w:rsid w:val="00F36725"/>
    <w:rsid w:val="00F36A53"/>
    <w:rsid w:val="00F36C3E"/>
    <w:rsid w:val="00F37B30"/>
    <w:rsid w:val="00F37CEC"/>
    <w:rsid w:val="00F4021C"/>
    <w:rsid w:val="00F41A11"/>
    <w:rsid w:val="00F42173"/>
    <w:rsid w:val="00F42296"/>
    <w:rsid w:val="00F425E0"/>
    <w:rsid w:val="00F42B20"/>
    <w:rsid w:val="00F42B9C"/>
    <w:rsid w:val="00F43743"/>
    <w:rsid w:val="00F44749"/>
    <w:rsid w:val="00F44848"/>
    <w:rsid w:val="00F44C86"/>
    <w:rsid w:val="00F4557C"/>
    <w:rsid w:val="00F45B6E"/>
    <w:rsid w:val="00F46126"/>
    <w:rsid w:val="00F4695A"/>
    <w:rsid w:val="00F47055"/>
    <w:rsid w:val="00F474CD"/>
    <w:rsid w:val="00F47CDF"/>
    <w:rsid w:val="00F50121"/>
    <w:rsid w:val="00F5127C"/>
    <w:rsid w:val="00F512AD"/>
    <w:rsid w:val="00F51620"/>
    <w:rsid w:val="00F517EE"/>
    <w:rsid w:val="00F52110"/>
    <w:rsid w:val="00F53162"/>
    <w:rsid w:val="00F533C2"/>
    <w:rsid w:val="00F53870"/>
    <w:rsid w:val="00F544D1"/>
    <w:rsid w:val="00F55226"/>
    <w:rsid w:val="00F55C74"/>
    <w:rsid w:val="00F57158"/>
    <w:rsid w:val="00F57216"/>
    <w:rsid w:val="00F6093D"/>
    <w:rsid w:val="00F60BD7"/>
    <w:rsid w:val="00F619A9"/>
    <w:rsid w:val="00F61E9C"/>
    <w:rsid w:val="00F62B61"/>
    <w:rsid w:val="00F62F03"/>
    <w:rsid w:val="00F63952"/>
    <w:rsid w:val="00F63BDA"/>
    <w:rsid w:val="00F64A9B"/>
    <w:rsid w:val="00F65102"/>
    <w:rsid w:val="00F656CE"/>
    <w:rsid w:val="00F65BA7"/>
    <w:rsid w:val="00F665B0"/>
    <w:rsid w:val="00F66E53"/>
    <w:rsid w:val="00F679A3"/>
    <w:rsid w:val="00F717DF"/>
    <w:rsid w:val="00F7188D"/>
    <w:rsid w:val="00F71BEE"/>
    <w:rsid w:val="00F71EFF"/>
    <w:rsid w:val="00F739F3"/>
    <w:rsid w:val="00F73F02"/>
    <w:rsid w:val="00F74FE9"/>
    <w:rsid w:val="00F759A6"/>
    <w:rsid w:val="00F76F78"/>
    <w:rsid w:val="00F77AE0"/>
    <w:rsid w:val="00F77D00"/>
    <w:rsid w:val="00F811FD"/>
    <w:rsid w:val="00F81404"/>
    <w:rsid w:val="00F81AA6"/>
    <w:rsid w:val="00F820C5"/>
    <w:rsid w:val="00F8244E"/>
    <w:rsid w:val="00F824CD"/>
    <w:rsid w:val="00F82570"/>
    <w:rsid w:val="00F82599"/>
    <w:rsid w:val="00F8461B"/>
    <w:rsid w:val="00F84DF1"/>
    <w:rsid w:val="00F85AFA"/>
    <w:rsid w:val="00F869EF"/>
    <w:rsid w:val="00F870B9"/>
    <w:rsid w:val="00F87499"/>
    <w:rsid w:val="00F874F6"/>
    <w:rsid w:val="00F91795"/>
    <w:rsid w:val="00F93038"/>
    <w:rsid w:val="00F93CC1"/>
    <w:rsid w:val="00F94089"/>
    <w:rsid w:val="00F9463A"/>
    <w:rsid w:val="00F95F93"/>
    <w:rsid w:val="00F9606F"/>
    <w:rsid w:val="00F96DA3"/>
    <w:rsid w:val="00F97866"/>
    <w:rsid w:val="00F979FE"/>
    <w:rsid w:val="00F97C17"/>
    <w:rsid w:val="00FA004A"/>
    <w:rsid w:val="00FA021A"/>
    <w:rsid w:val="00FA0524"/>
    <w:rsid w:val="00FA0A38"/>
    <w:rsid w:val="00FA0A4F"/>
    <w:rsid w:val="00FA1114"/>
    <w:rsid w:val="00FA147B"/>
    <w:rsid w:val="00FA1D00"/>
    <w:rsid w:val="00FA2026"/>
    <w:rsid w:val="00FA3187"/>
    <w:rsid w:val="00FA31E8"/>
    <w:rsid w:val="00FA3C0A"/>
    <w:rsid w:val="00FA482A"/>
    <w:rsid w:val="00FA4CBC"/>
    <w:rsid w:val="00FA51D9"/>
    <w:rsid w:val="00FA5222"/>
    <w:rsid w:val="00FA59D3"/>
    <w:rsid w:val="00FA640D"/>
    <w:rsid w:val="00FA72B1"/>
    <w:rsid w:val="00FB07BC"/>
    <w:rsid w:val="00FB0A38"/>
    <w:rsid w:val="00FB161F"/>
    <w:rsid w:val="00FB16F4"/>
    <w:rsid w:val="00FB237A"/>
    <w:rsid w:val="00FB2A2F"/>
    <w:rsid w:val="00FB341C"/>
    <w:rsid w:val="00FB3451"/>
    <w:rsid w:val="00FB35F3"/>
    <w:rsid w:val="00FB4209"/>
    <w:rsid w:val="00FB4846"/>
    <w:rsid w:val="00FB4A25"/>
    <w:rsid w:val="00FB4B74"/>
    <w:rsid w:val="00FB4D09"/>
    <w:rsid w:val="00FB5A41"/>
    <w:rsid w:val="00FB5F6F"/>
    <w:rsid w:val="00FB679D"/>
    <w:rsid w:val="00FB6C7D"/>
    <w:rsid w:val="00FB6D8C"/>
    <w:rsid w:val="00FB70EB"/>
    <w:rsid w:val="00FB7ACC"/>
    <w:rsid w:val="00FB7AEE"/>
    <w:rsid w:val="00FB7B93"/>
    <w:rsid w:val="00FC05E5"/>
    <w:rsid w:val="00FC068C"/>
    <w:rsid w:val="00FC08C2"/>
    <w:rsid w:val="00FC108A"/>
    <w:rsid w:val="00FC192F"/>
    <w:rsid w:val="00FC2571"/>
    <w:rsid w:val="00FC4779"/>
    <w:rsid w:val="00FC4BAD"/>
    <w:rsid w:val="00FC527F"/>
    <w:rsid w:val="00FC5469"/>
    <w:rsid w:val="00FC572E"/>
    <w:rsid w:val="00FC6064"/>
    <w:rsid w:val="00FC67CD"/>
    <w:rsid w:val="00FD01C4"/>
    <w:rsid w:val="00FD1097"/>
    <w:rsid w:val="00FD1AE3"/>
    <w:rsid w:val="00FD1E30"/>
    <w:rsid w:val="00FD2B77"/>
    <w:rsid w:val="00FD42EC"/>
    <w:rsid w:val="00FD4964"/>
    <w:rsid w:val="00FD4AF1"/>
    <w:rsid w:val="00FD5A2B"/>
    <w:rsid w:val="00FD5C14"/>
    <w:rsid w:val="00FD6501"/>
    <w:rsid w:val="00FD6CC3"/>
    <w:rsid w:val="00FD766F"/>
    <w:rsid w:val="00FE02E9"/>
    <w:rsid w:val="00FE052F"/>
    <w:rsid w:val="00FE0E91"/>
    <w:rsid w:val="00FE107D"/>
    <w:rsid w:val="00FE1A70"/>
    <w:rsid w:val="00FE228E"/>
    <w:rsid w:val="00FE2A67"/>
    <w:rsid w:val="00FE3578"/>
    <w:rsid w:val="00FE3D81"/>
    <w:rsid w:val="00FE4046"/>
    <w:rsid w:val="00FE5030"/>
    <w:rsid w:val="00FE542D"/>
    <w:rsid w:val="00FE5561"/>
    <w:rsid w:val="00FE5775"/>
    <w:rsid w:val="00FE5A56"/>
    <w:rsid w:val="00FE6B40"/>
    <w:rsid w:val="00FE7867"/>
    <w:rsid w:val="00FE7A78"/>
    <w:rsid w:val="00FF06C5"/>
    <w:rsid w:val="00FF0757"/>
    <w:rsid w:val="00FF0C4A"/>
    <w:rsid w:val="00FF1B22"/>
    <w:rsid w:val="00FF1EDB"/>
    <w:rsid w:val="00FF26B6"/>
    <w:rsid w:val="00FF2CE8"/>
    <w:rsid w:val="00FF37E4"/>
    <w:rsid w:val="00FF3C45"/>
    <w:rsid w:val="00FF3D59"/>
    <w:rsid w:val="00FF4581"/>
    <w:rsid w:val="00FF47E8"/>
    <w:rsid w:val="00FF4EC0"/>
    <w:rsid w:val="00FF702B"/>
    <w:rsid w:val="00FF7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A1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D6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D69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1</Words>
  <Characters>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sokolov</dc:creator>
  <cp:keywords/>
  <dc:description/>
  <cp:lastModifiedBy>Гульнур</cp:lastModifiedBy>
  <cp:revision>2</cp:revision>
  <cp:lastPrinted>2013-01-23T08:31:00Z</cp:lastPrinted>
  <dcterms:created xsi:type="dcterms:W3CDTF">2020-04-03T04:36:00Z</dcterms:created>
  <dcterms:modified xsi:type="dcterms:W3CDTF">2020-04-03T04:36:00Z</dcterms:modified>
</cp:coreProperties>
</file>